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6485E" w14:textId="77777777" w:rsidR="009F42FD" w:rsidRPr="00D46C80" w:rsidRDefault="009F42FD" w:rsidP="009F42FD">
      <w:bookmarkStart w:id="0" w:name="_GoBack"/>
      <w:bookmarkEnd w:id="0"/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single" w:sz="18" w:space="0" w:color="31849B" w:themeColor="accent5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7142"/>
        <w:gridCol w:w="1394"/>
      </w:tblGrid>
      <w:tr w:rsidR="004362AB" w14:paraId="400CC6FF" w14:textId="77777777" w:rsidTr="00BC1872">
        <w:trPr>
          <w:trHeight w:val="783"/>
        </w:trPr>
        <w:tc>
          <w:tcPr>
            <w:tcW w:w="1527" w:type="dxa"/>
          </w:tcPr>
          <w:p w14:paraId="0E72FD64" w14:textId="77777777" w:rsidR="009F42FD" w:rsidRPr="005903E8" w:rsidRDefault="009F42FD" w:rsidP="00BC1872">
            <w:pPr>
              <w:pStyle w:val="Titre6"/>
              <w:spacing w:before="240"/>
              <w:outlineLvl w:val="5"/>
              <w:rPr>
                <w:rFonts w:ascii="Helvetica Inserat LT Std" w:hAnsi="Helvetica Inserat LT Std"/>
                <w:color w:val="17365D" w:themeColor="text2" w:themeShade="BF"/>
                <w:sz w:val="72"/>
                <w:szCs w:val="40"/>
                <w:vertAlign w:val="superscript"/>
              </w:rPr>
            </w:pPr>
          </w:p>
        </w:tc>
        <w:tc>
          <w:tcPr>
            <w:tcW w:w="8262" w:type="dxa"/>
            <w:vAlign w:val="center"/>
          </w:tcPr>
          <w:p w14:paraId="12065456" w14:textId="55D2E66B" w:rsidR="009F42FD" w:rsidRPr="004362AB" w:rsidRDefault="004362AB" w:rsidP="00BC1872">
            <w:pPr>
              <w:jc w:val="center"/>
              <w:rPr>
                <w:rFonts w:ascii="Helvetica LT Std Cond Light" w:hAnsi="Helvetica LT Std Cond Light"/>
                <w:sz w:val="36"/>
                <w:szCs w:val="36"/>
              </w:rPr>
            </w:pPr>
            <w:r>
              <w:rPr>
                <w:rFonts w:ascii="Helvetica LT Std Cond Light" w:hAnsi="Helvetica LT Std Cond Light"/>
                <w:b/>
                <w:color w:val="31849B" w:themeColor="accent5" w:themeShade="BF"/>
                <w:sz w:val="36"/>
                <w:szCs w:val="36"/>
              </w:rPr>
              <w:t>D’une pomme à la Lune ?</w:t>
            </w:r>
          </w:p>
        </w:tc>
        <w:tc>
          <w:tcPr>
            <w:tcW w:w="1626" w:type="dxa"/>
            <w:vAlign w:val="center"/>
          </w:tcPr>
          <w:p w14:paraId="17DE23B6" w14:textId="77777777" w:rsidR="009F42FD" w:rsidRPr="005903E8" w:rsidRDefault="009F42FD" w:rsidP="00BC1872">
            <w:pPr>
              <w:pStyle w:val="Titre6"/>
              <w:outlineLvl w:val="5"/>
              <w:rPr>
                <w:rFonts w:ascii="Helvetica LT Std Cond Light" w:hAnsi="Helvetica LT Std Cond Light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376DB933" wp14:editId="0766AEB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26035</wp:posOffset>
                  </wp:positionV>
                  <wp:extent cx="368300" cy="540385"/>
                  <wp:effectExtent l="0" t="0" r="0" b="0"/>
                  <wp:wrapNone/>
                  <wp:docPr id="1826" name="Image 1826" descr="newton_apple_tree_hg_cl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 descr="newton_apple_tree_hg_cl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D11988" w14:textId="6E858890" w:rsidR="009F42FD" w:rsidRDefault="009F42FD" w:rsidP="009F42FD">
      <w:pPr>
        <w:ind w:left="-616" w:firstLine="616"/>
        <w:jc w:val="center"/>
        <w:rPr>
          <w:b/>
          <w:color w:val="8DB3E2" w:themeColor="text2" w:themeTint="66"/>
          <w:u w:val="single"/>
        </w:rPr>
      </w:pPr>
      <w:r w:rsidRPr="009F42FD">
        <w:rPr>
          <w:b/>
          <w:noProof/>
          <w:color w:val="8DB3E2" w:themeColor="text2" w:themeTint="66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0949B6D8" wp14:editId="3364608F">
            <wp:simplePos x="0" y="0"/>
            <wp:positionH relativeFrom="column">
              <wp:posOffset>5029200</wp:posOffset>
            </wp:positionH>
            <wp:positionV relativeFrom="paragraph">
              <wp:posOffset>21590</wp:posOffset>
            </wp:positionV>
            <wp:extent cx="1536700" cy="769620"/>
            <wp:effectExtent l="0" t="0" r="12700" b="0"/>
            <wp:wrapNone/>
            <wp:docPr id="12" name="Image 12" descr="http://upload.wikimedia.org/wikipedia/fr/d/d3/Les-ch-tis-dans-la-jet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d/d3/Les-ch-tis-dans-la-jet-s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E7043" w14:textId="77777777" w:rsidR="004362AB" w:rsidRPr="009F42FD" w:rsidRDefault="004362AB" w:rsidP="009F42FD">
      <w:pPr>
        <w:ind w:left="-616" w:firstLine="616"/>
        <w:jc w:val="center"/>
        <w:rPr>
          <w:rFonts w:cs="Arial"/>
          <w:b/>
          <w:color w:val="8DB3E2" w:themeColor="text2" w:themeTint="66"/>
          <w:szCs w:val="22"/>
          <w:u w:val="single"/>
        </w:rPr>
      </w:pPr>
    </w:p>
    <w:p w14:paraId="07CD1B33" w14:textId="14ADA67D" w:rsidR="009F42FD" w:rsidRPr="003A0A3F" w:rsidRDefault="009F42FD" w:rsidP="009F42FD">
      <w:pPr>
        <w:spacing w:line="276" w:lineRule="auto"/>
        <w:ind w:right="1835"/>
        <w:rPr>
          <w:rFonts w:cs="Arial"/>
          <w:i/>
          <w:szCs w:val="22"/>
        </w:rPr>
      </w:pPr>
      <w:r w:rsidRPr="003A0A3F">
        <w:rPr>
          <w:rFonts w:cs="Arial"/>
          <w:i/>
          <w:szCs w:val="22"/>
        </w:rPr>
        <w:t>Dans une émission de té</w:t>
      </w:r>
      <w:r w:rsidR="00A30D57">
        <w:rPr>
          <w:rFonts w:cs="Arial"/>
          <w:i/>
          <w:szCs w:val="22"/>
        </w:rPr>
        <w:t>léréalité, la candidate, Tracy</w:t>
      </w:r>
      <w:r w:rsidRPr="003A0A3F">
        <w:rPr>
          <w:rFonts w:cs="Arial"/>
          <w:i/>
          <w:szCs w:val="22"/>
        </w:rPr>
        <w:t xml:space="preserve">, énonce la phrase suivante : </w:t>
      </w:r>
      <w:r w:rsidRPr="003A0A3F">
        <w:rPr>
          <w:rFonts w:cs="Arial"/>
          <w:b/>
          <w:i/>
          <w:szCs w:val="22"/>
          <w:u w:val="single"/>
        </w:rPr>
        <w:t>« la Lune comme une pomme tombe sur la Terre. »</w:t>
      </w:r>
      <w:r w:rsidRPr="003A0A3F">
        <w:rPr>
          <w:rFonts w:cs="Arial"/>
          <w:i/>
          <w:szCs w:val="22"/>
        </w:rPr>
        <w:t xml:space="preserve"> Et si c’était vrai ?</w:t>
      </w:r>
    </w:p>
    <w:p w14:paraId="62992E1F" w14:textId="77777777" w:rsidR="009F42FD" w:rsidRDefault="009F42FD" w:rsidP="009F42FD">
      <w:pPr>
        <w:ind w:left="-616" w:firstLine="616"/>
        <w:jc w:val="center"/>
        <w:rPr>
          <w:rFonts w:cs="Arial"/>
          <w:b/>
          <w:color w:val="31849B" w:themeColor="accent5" w:themeShade="BF"/>
          <w:szCs w:val="22"/>
        </w:rPr>
      </w:pPr>
    </w:p>
    <w:p w14:paraId="298B36C0" w14:textId="77777777" w:rsidR="009F42FD" w:rsidRPr="003A0A3F" w:rsidRDefault="009F42FD" w:rsidP="009F42FD">
      <w:pPr>
        <w:spacing w:line="276" w:lineRule="auto"/>
        <w:ind w:right="284"/>
        <w:rPr>
          <w:rFonts w:cs="Arial"/>
          <w:szCs w:val="22"/>
        </w:rPr>
      </w:pPr>
      <w:r w:rsidRPr="003A0A3F">
        <w:rPr>
          <w:rFonts w:cs="Arial"/>
          <w:szCs w:val="22"/>
        </w:rPr>
        <w:t>En tant que journaliste scientifique, prépare un article qui expliquera si cette affirmation est correcte ou non. Ton article comportera des arguments scientifiques et au moins un schéma explicatif.</w:t>
      </w:r>
    </w:p>
    <w:p w14:paraId="5CC03545" w14:textId="77777777" w:rsidR="009F42FD" w:rsidRDefault="009F42FD" w:rsidP="009F42FD">
      <w:pPr>
        <w:ind w:left="-616" w:firstLine="616"/>
        <w:jc w:val="center"/>
        <w:rPr>
          <w:rFonts w:cs="Arial"/>
          <w:b/>
          <w:color w:val="31849B" w:themeColor="accent5" w:themeShade="BF"/>
          <w:szCs w:val="22"/>
        </w:rPr>
      </w:pPr>
    </w:p>
    <w:p w14:paraId="54C889E2" w14:textId="77777777" w:rsidR="009F42FD" w:rsidRDefault="009F42FD" w:rsidP="009F42FD">
      <w:pPr>
        <w:pStyle w:val="Sansinterligne"/>
        <w:jc w:val="both"/>
        <w:rPr>
          <w:b/>
        </w:rPr>
      </w:pPr>
      <w:r w:rsidRPr="00AE772F">
        <w:rPr>
          <w:b/>
        </w:rPr>
        <w:t>Pour faire ce travail tu disposes :</w:t>
      </w:r>
    </w:p>
    <w:p w14:paraId="2C5E7992" w14:textId="432B2FBF" w:rsidR="009F42FD" w:rsidRDefault="009F42FD" w:rsidP="009F42FD">
      <w:pPr>
        <w:pStyle w:val="Sansinterligne"/>
        <w:numPr>
          <w:ilvl w:val="0"/>
          <w:numId w:val="5"/>
        </w:numPr>
        <w:jc w:val="both"/>
      </w:pPr>
      <w:r>
        <w:t>D’une trame d’un article de presse qu’il te faudra utiliser pour présenter ta réponse.</w:t>
      </w:r>
    </w:p>
    <w:p w14:paraId="3F6AA10B" w14:textId="77777777" w:rsidR="009F42FD" w:rsidRDefault="009F42FD" w:rsidP="009F42FD">
      <w:pPr>
        <w:pStyle w:val="Sansinterligne"/>
        <w:numPr>
          <w:ilvl w:val="0"/>
          <w:numId w:val="5"/>
        </w:numPr>
        <w:jc w:val="both"/>
      </w:pPr>
      <w:r>
        <w:t>De 5 documents :</w:t>
      </w:r>
    </w:p>
    <w:p w14:paraId="78B0F603" w14:textId="77777777" w:rsidR="009F42FD" w:rsidRDefault="009F42FD" w:rsidP="009F42FD">
      <w:pPr>
        <w:pStyle w:val="Sansinterligne"/>
        <w:numPr>
          <w:ilvl w:val="1"/>
          <w:numId w:val="5"/>
        </w:numPr>
        <w:jc w:val="both"/>
      </w:pPr>
      <w:r>
        <w:t>Un texte extrait de « l’histoire d’une grande idée : la relativité »</w:t>
      </w:r>
      <w:r w:rsidRPr="008F341D">
        <w:rPr>
          <w:noProof/>
        </w:rPr>
        <w:t xml:space="preserve"> </w:t>
      </w:r>
    </w:p>
    <w:p w14:paraId="37DADB2F" w14:textId="77777777" w:rsidR="009F42FD" w:rsidRPr="003A0A3F" w:rsidRDefault="009F42FD" w:rsidP="009F42FD">
      <w:pPr>
        <w:pStyle w:val="Sansinterligne"/>
        <w:numPr>
          <w:ilvl w:val="1"/>
          <w:numId w:val="5"/>
        </w:numPr>
        <w:jc w:val="both"/>
        <w:rPr>
          <w:rFonts w:cs="Arial"/>
          <w:b/>
          <w:color w:val="31849B" w:themeColor="accent5" w:themeShade="BF"/>
        </w:rPr>
      </w:pPr>
      <w:r>
        <w:t>Un Schéma du mouvement de la Lune autour de la Terre</w:t>
      </w:r>
    </w:p>
    <w:p w14:paraId="62176AEC" w14:textId="77777777" w:rsidR="009F42FD" w:rsidRPr="003A0A3F" w:rsidRDefault="009F42FD" w:rsidP="009F42FD">
      <w:pPr>
        <w:pStyle w:val="Sansinterligne"/>
        <w:numPr>
          <w:ilvl w:val="1"/>
          <w:numId w:val="5"/>
        </w:numPr>
        <w:jc w:val="both"/>
        <w:rPr>
          <w:rFonts w:cs="Arial"/>
          <w:b/>
          <w:color w:val="31849B" w:themeColor="accent5" w:themeShade="BF"/>
        </w:rPr>
      </w:pPr>
      <w:r>
        <w:t>Une animation, une gravure et un schéma sur le canon de Newton</w:t>
      </w:r>
    </w:p>
    <w:p w14:paraId="286A0CE4" w14:textId="77777777" w:rsidR="009F42FD" w:rsidRDefault="009F42FD" w:rsidP="009F42FD"/>
    <w:p w14:paraId="130AD88F" w14:textId="5FA13A0F" w:rsidR="009F42FD" w:rsidRDefault="009F42FD" w:rsidP="009F42FD">
      <w:r>
        <w:rPr>
          <w:rFonts w:cs="Arial"/>
          <w:b/>
          <w:noProof/>
          <w:color w:val="31849B" w:themeColor="accent5" w:themeShade="BF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399718" wp14:editId="630D9023">
                <wp:simplePos x="0" y="0"/>
                <wp:positionH relativeFrom="column">
                  <wp:posOffset>-457200</wp:posOffset>
                </wp:positionH>
                <wp:positionV relativeFrom="paragraph">
                  <wp:posOffset>93980</wp:posOffset>
                </wp:positionV>
                <wp:extent cx="7059295" cy="1346200"/>
                <wp:effectExtent l="0" t="0" r="27305" b="25400"/>
                <wp:wrapThrough wrapText="bothSides">
                  <wp:wrapPolygon edited="0">
                    <wp:start x="0" y="0"/>
                    <wp:lineTo x="0" y="21600"/>
                    <wp:lineTo x="21606" y="21600"/>
                    <wp:lineTo x="21606" y="0"/>
                    <wp:lineTo x="0" y="0"/>
                  </wp:wrapPolygon>
                </wp:wrapThrough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295" cy="1346200"/>
                          <a:chOff x="0" y="0"/>
                          <a:chExt cx="7059295" cy="1346200"/>
                        </a:xfrm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7059295" cy="1346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1E0AAD" w14:textId="77777777" w:rsidR="00A30D57" w:rsidRDefault="00A30D57" w:rsidP="009F42FD"/>
                            <w:p w14:paraId="3C8C44A6" w14:textId="77777777" w:rsidR="00A30D57" w:rsidRDefault="00A30D57" w:rsidP="009F42FD"/>
                            <w:p w14:paraId="6C3257D0" w14:textId="77777777" w:rsidR="00A30D57" w:rsidRDefault="00A30D57" w:rsidP="009F42FD"/>
                            <w:p w14:paraId="625FB9A7" w14:textId="77777777" w:rsidR="00A30D57" w:rsidRDefault="00A30D57" w:rsidP="009F42FD"/>
                            <w:p w14:paraId="0D621583" w14:textId="77777777" w:rsidR="00A30D57" w:rsidRDefault="00A30D57" w:rsidP="009F42FD"/>
                            <w:p w14:paraId="06DFEDE7" w14:textId="77777777" w:rsidR="00A30D57" w:rsidRDefault="00A30D57" w:rsidP="009F42FD"/>
                            <w:p w14:paraId="57B669F1" w14:textId="77777777" w:rsidR="00A30D57" w:rsidRDefault="00A30D57" w:rsidP="009F42FD"/>
                            <w:p w14:paraId="0C0B3725" w14:textId="77777777" w:rsidR="00A30D57" w:rsidRDefault="00A30D57" w:rsidP="009F42FD"/>
                            <w:p w14:paraId="254F2BD5" w14:textId="77777777" w:rsidR="00A30D57" w:rsidRDefault="00A30D57" w:rsidP="009F42FD"/>
                            <w:p w14:paraId="6951565B" w14:textId="77777777" w:rsidR="00A30D57" w:rsidRDefault="00A30D57" w:rsidP="009F42FD"/>
                            <w:p w14:paraId="706AC1F0" w14:textId="77777777" w:rsidR="00A30D57" w:rsidRDefault="00A30D57" w:rsidP="009F42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34"/>
                        <wps:cNvSpPr txBox="1"/>
                        <wps:spPr>
                          <a:xfrm>
                            <a:off x="1257300" y="0"/>
                            <a:ext cx="5791200" cy="1346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F0F12" w14:textId="77777777" w:rsidR="00A30D57" w:rsidRDefault="00A30D57" w:rsidP="009F42FD">
                              <w:pPr>
                                <w:ind w:right="173"/>
                                <w:rPr>
                                  <w:rFonts w:cs="Arial"/>
                                  <w:i/>
                                  <w:szCs w:val="22"/>
                                </w:rPr>
                              </w:pPr>
                              <w:r w:rsidRPr="00397BCD">
                                <w:rPr>
                                  <w:rFonts w:cs="Arial" w:hint="eastAsia"/>
                                  <w:i/>
                                  <w:szCs w:val="22"/>
                                </w:rPr>
                                <w:t xml:space="preserve">« On raconte que, pendant la peste de 1665-1666, Newton, tranquillement assis dans son jardin de </w:t>
                              </w:r>
                              <w:proofErr w:type="spellStart"/>
                              <w:r w:rsidRPr="00397BCD">
                                <w:rPr>
                                  <w:rFonts w:cs="Arial" w:hint="eastAsia"/>
                                  <w:i/>
                                  <w:szCs w:val="22"/>
                                </w:rPr>
                                <w:t>Woolsthorpe</w:t>
                              </w:r>
                              <w:proofErr w:type="spellEnd"/>
                              <w:r w:rsidRPr="00397BCD">
                                <w:rPr>
                                  <w:rFonts w:cs="Arial" w:hint="eastAsia"/>
                                  <w:i/>
                                  <w:szCs w:val="22"/>
                                </w:rPr>
                                <w:t>, vit tomber une pomme et que cela déclencha ses fameuses réflexions. La force de gravité qui attirait la pomme vers le sol étendait certainement ses effets à des altitudes supérieures à la hauteur du pommier.</w:t>
                              </w:r>
                            </w:p>
                            <w:p w14:paraId="5311FB2E" w14:textId="77777777" w:rsidR="00A30D57" w:rsidRPr="00397BCD" w:rsidRDefault="00A30D57" w:rsidP="009F42FD">
                              <w:pPr>
                                <w:ind w:right="173"/>
                                <w:rPr>
                                  <w:rFonts w:cs="Arial"/>
                                  <w:i/>
                                  <w:szCs w:val="22"/>
                                </w:rPr>
                              </w:pPr>
                              <w:r w:rsidRPr="00397BCD">
                                <w:rPr>
                                  <w:rFonts w:cs="Arial" w:hint="eastAsia"/>
                                  <w:i/>
                                  <w:szCs w:val="22"/>
                                </w:rPr>
                                <w:t>Cette gravité agissait toujours au sommet des hautes montagnes et ne s'arrêtait certainement pas subitement là. Et si el</w:t>
                              </w:r>
                              <w:r>
                                <w:rPr>
                                  <w:rFonts w:cs="Arial" w:hint="eastAsia"/>
                                  <w:i/>
                                  <w:szCs w:val="22"/>
                                </w:rPr>
                                <w:t>le s'étendait jusqu'à la Lune ?</w:t>
                              </w:r>
                              <w:r>
                                <w:rPr>
                                  <w:rFonts w:cs="Arial"/>
                                  <w:i/>
                                  <w:szCs w:val="22"/>
                                </w:rPr>
                                <w:t> »</w:t>
                              </w:r>
                              <w:r w:rsidRPr="00397BCD">
                                <w:rPr>
                                  <w:rFonts w:cs="Arial"/>
                                  <w:i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3DE0526" w14:textId="77777777" w:rsidR="00A30D57" w:rsidRPr="00397BCD" w:rsidRDefault="00A30D57" w:rsidP="009F42FD">
                              <w:pPr>
                                <w:ind w:right="173"/>
                                <w:jc w:val="right"/>
                                <w:rPr>
                                  <w:rFonts w:cs="Arial"/>
                                  <w:sz w:val="16"/>
                                  <w:szCs w:val="22"/>
                                </w:rPr>
                              </w:pPr>
                              <w:r w:rsidRPr="00397BCD">
                                <w:rPr>
                                  <w:rFonts w:cs="Arial"/>
                                  <w:sz w:val="16"/>
                                  <w:szCs w:val="22"/>
                                </w:rPr>
                                <w:t>B. Hoffmann, L’histoire d’une grande idée : la relativité.</w:t>
                              </w:r>
                            </w:p>
                            <w:p w14:paraId="27788329" w14:textId="77777777" w:rsidR="00A30D57" w:rsidRDefault="00A30D57" w:rsidP="009F42FD">
                              <w:pPr>
                                <w:ind w:right="173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14300"/>
                            <a:ext cx="914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19" o:spid="_x0000_s1026" style="position:absolute;left:0;text-align:left;margin-left:-35.95pt;margin-top:7.4pt;width:555.85pt;height:106pt;z-index:251662336" coordsize="7059295,13462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11" o:spid="_x0000_s1027" type="#_x0000_t202" style="position:absolute;width:7059295;height:1346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YAZwAAA&#10;ANsAAAAPAAAAZHJzL2Rvd25yZXYueG1sRE9Ni8IwEL0L/ocwgjdN9SBLNYoIgj2I2F1Bb0MzNsVm&#10;Upuo9d+bhYW9zeN9zmLV2Vo8qfWVYwWTcQKCuHC64lLBz/d29AXCB2SNtWNS8CYPq2W/t8BUuxcf&#10;6ZmHUsQQ9ikqMCE0qZS+MGTRj11DHLmray2GCNtS6hZfMdzWcpokM2mx4thgsKGNoeKWP6yCIjeZ&#10;uZ+yWcbycnz7w7m57HdKDQfdeg4iUBf+xX/unY7zJ/D7SzxALj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4YAZwAAAANsAAAAPAAAAAAAAAAAAAAAAAJcCAABkcnMvZG93bnJl&#10;di54bWxQSwUGAAAAAAQABAD1AAAAhAMAAAAA&#10;" filled="f" strokecolor="#31849b [2408]" strokeweight="1.5pt">
                  <v:textbox>
                    <w:txbxContent>
                      <w:p w14:paraId="151E0AAD" w14:textId="77777777" w:rsidR="009F42FD" w:rsidRDefault="009F42FD" w:rsidP="009F42FD"/>
                      <w:p w14:paraId="3C8C44A6" w14:textId="77777777" w:rsidR="009F42FD" w:rsidRDefault="009F42FD" w:rsidP="009F42FD"/>
                      <w:p w14:paraId="6C3257D0" w14:textId="77777777" w:rsidR="009F42FD" w:rsidRDefault="009F42FD" w:rsidP="009F42FD"/>
                      <w:p w14:paraId="625FB9A7" w14:textId="77777777" w:rsidR="009F42FD" w:rsidRDefault="009F42FD" w:rsidP="009F42FD"/>
                      <w:p w14:paraId="0D621583" w14:textId="77777777" w:rsidR="009F42FD" w:rsidRDefault="009F42FD" w:rsidP="009F42FD"/>
                      <w:p w14:paraId="06DFEDE7" w14:textId="77777777" w:rsidR="009F42FD" w:rsidRDefault="009F42FD" w:rsidP="009F42FD"/>
                      <w:p w14:paraId="57B669F1" w14:textId="77777777" w:rsidR="009F42FD" w:rsidRDefault="009F42FD" w:rsidP="009F42FD"/>
                      <w:p w14:paraId="0C0B3725" w14:textId="77777777" w:rsidR="009F42FD" w:rsidRDefault="009F42FD" w:rsidP="009F42FD"/>
                      <w:p w14:paraId="254F2BD5" w14:textId="77777777" w:rsidR="009F42FD" w:rsidRDefault="009F42FD" w:rsidP="009F42FD"/>
                      <w:p w14:paraId="6951565B" w14:textId="77777777" w:rsidR="009F42FD" w:rsidRDefault="009F42FD" w:rsidP="009F42FD"/>
                      <w:p w14:paraId="706AC1F0" w14:textId="77777777" w:rsidR="009F42FD" w:rsidRDefault="009F42FD" w:rsidP="009F42FD"/>
                    </w:txbxContent>
                  </v:textbox>
                </v:shape>
                <v:shape id="Zone de texte 34" o:spid="_x0000_s1028" type="#_x0000_t202" style="position:absolute;left:1257300;width:5791200;height:1346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UDsxQAA&#10;ANsAAAAPAAAAZHJzL2Rvd25yZXYueG1sRI9Pi8IwFMTvC36H8ARva6rrilSjSEFWxD345+Lt2Tzb&#10;YvNSm6jVT79ZEDwOM/MbZjJrTCluVLvCsoJeNwJBnFpdcKZgv1t8jkA4j6yxtEwKHuRgNm19TDDW&#10;9s4bum19JgKEXYwKcu+rWEqX5mTQdW1FHLyTrQ36IOtM6hrvAW5K2Y+ioTRYcFjIsaIkp/S8vRoF&#10;q2Txi5tj34yeZfKzPs2ry/7wrVSn3czHIDw1/h1+tZdawdcA/r+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CZQOzFAAAA2wAAAA8AAAAAAAAAAAAAAAAAlwIAAGRycy9k&#10;b3ducmV2LnhtbFBLBQYAAAAABAAEAPUAAACJAwAAAAA=&#10;" filled="f" stroked="f" strokeweight=".5pt">
                  <v:textbox>
                    <w:txbxContent>
                      <w:p w14:paraId="4A9F0F12" w14:textId="77777777" w:rsidR="009F42FD" w:rsidRDefault="009F42FD" w:rsidP="009F42FD">
                        <w:pPr>
                          <w:ind w:right="173"/>
                          <w:rPr>
                            <w:rFonts w:cs="Arial"/>
                            <w:i/>
                            <w:szCs w:val="22"/>
                          </w:rPr>
                        </w:pPr>
                        <w:r w:rsidRPr="00397BCD">
                          <w:rPr>
                            <w:rFonts w:cs="Arial" w:hint="eastAsia"/>
                            <w:i/>
                            <w:szCs w:val="22"/>
                          </w:rPr>
                          <w:t xml:space="preserve">« On raconte que, pendant la peste de 1665-1666, Newton, tranquillement assis dans son jardin de </w:t>
                        </w:r>
                        <w:proofErr w:type="spellStart"/>
                        <w:r w:rsidRPr="00397BCD">
                          <w:rPr>
                            <w:rFonts w:cs="Arial" w:hint="eastAsia"/>
                            <w:i/>
                            <w:szCs w:val="22"/>
                          </w:rPr>
                          <w:t>Woolsthorpe</w:t>
                        </w:r>
                        <w:proofErr w:type="spellEnd"/>
                        <w:r w:rsidRPr="00397BCD">
                          <w:rPr>
                            <w:rFonts w:cs="Arial" w:hint="eastAsia"/>
                            <w:i/>
                            <w:szCs w:val="22"/>
                          </w:rPr>
                          <w:t>, vit tomber une pomme et que cela déclencha ses fameuses réflexions. La force de gravité qui attirait la pomme vers le sol étendait certainement ses effets à des altitudes supérieures à la hauteur du pommier.</w:t>
                        </w:r>
                      </w:p>
                      <w:p w14:paraId="5311FB2E" w14:textId="77777777" w:rsidR="009F42FD" w:rsidRPr="00397BCD" w:rsidRDefault="009F42FD" w:rsidP="009F42FD">
                        <w:pPr>
                          <w:ind w:right="173"/>
                          <w:rPr>
                            <w:rFonts w:cs="Arial"/>
                            <w:i/>
                            <w:szCs w:val="22"/>
                          </w:rPr>
                        </w:pPr>
                        <w:r w:rsidRPr="00397BCD">
                          <w:rPr>
                            <w:rFonts w:cs="Arial" w:hint="eastAsia"/>
                            <w:i/>
                            <w:szCs w:val="22"/>
                          </w:rPr>
                          <w:t>Cette gravité agissait toujours au sommet des hautes montagnes et ne s'arrêtait certainement pas subitement là. Et si el</w:t>
                        </w:r>
                        <w:r>
                          <w:rPr>
                            <w:rFonts w:cs="Arial" w:hint="eastAsia"/>
                            <w:i/>
                            <w:szCs w:val="22"/>
                          </w:rPr>
                          <w:t>le s'étendait jusqu'à la Lune ?</w:t>
                        </w:r>
                        <w:r>
                          <w:rPr>
                            <w:rFonts w:cs="Arial"/>
                            <w:i/>
                            <w:szCs w:val="22"/>
                          </w:rPr>
                          <w:t> »</w:t>
                        </w:r>
                        <w:r w:rsidRPr="00397BCD">
                          <w:rPr>
                            <w:rFonts w:cs="Arial"/>
                            <w:i/>
                            <w:szCs w:val="22"/>
                          </w:rPr>
                          <w:t xml:space="preserve"> </w:t>
                        </w:r>
                      </w:p>
                      <w:p w14:paraId="73DE0526" w14:textId="77777777" w:rsidR="009F42FD" w:rsidRPr="00397BCD" w:rsidRDefault="009F42FD" w:rsidP="009F42FD">
                        <w:pPr>
                          <w:ind w:right="173"/>
                          <w:jc w:val="right"/>
                          <w:rPr>
                            <w:rFonts w:cs="Arial"/>
                            <w:sz w:val="16"/>
                            <w:szCs w:val="22"/>
                          </w:rPr>
                        </w:pPr>
                        <w:r w:rsidRPr="00397BCD">
                          <w:rPr>
                            <w:rFonts w:cs="Arial"/>
                            <w:sz w:val="16"/>
                            <w:szCs w:val="22"/>
                          </w:rPr>
                          <w:t>B. Hoffmann, L’histoire d’une grande idée : la relativité.</w:t>
                        </w:r>
                      </w:p>
                      <w:p w14:paraId="27788329" w14:textId="77777777" w:rsidR="009F42FD" w:rsidRDefault="009F42FD" w:rsidP="009F42FD">
                        <w:pPr>
                          <w:ind w:right="173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5" o:spid="_x0000_s1029" type="#_x0000_t75" style="position:absolute;left:114300;top:114300;width:914400;height:1123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0&#10;1O7EAAAA2wAAAA8AAABkcnMvZG93bnJldi54bWxEj1uLwjAUhN+F/Q/hLPim6Sq60jXKoggue8PL&#10;g4+H5tiWbU5qEmv992ZB8HGYmW+Y6bw1lWjI+dKygpd+AoI4s7rkXMF+t+pNQPiArLGyTAqu5GE+&#10;e+pMMdX2whtqtiEXEcI+RQVFCHUqpc8KMuj7tiaO3tE6gyFKl0vt8BLhppKDJBlLgyXHhQJrWhSU&#10;/W3PRsHpo3F4XI6++HP8479pYCevvwelus/t+xuIQG14hO/ttVYwHMH/l/gD5Ow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S01O7EAAAA2wAAAA8AAAAAAAAAAAAAAAAAnAIA&#10;AGRycy9kb3ducmV2LnhtbFBLBQYAAAAABAAEAPcAAACNAwAAAAA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p w14:paraId="7BCEB194" w14:textId="77777777" w:rsidR="009F42FD" w:rsidRDefault="009F42FD" w:rsidP="009F42FD">
      <w:pPr>
        <w:pStyle w:val="Sansinterligne"/>
        <w:rPr>
          <w:rFonts w:cs="Arial"/>
          <w:b/>
          <w:color w:val="31849B" w:themeColor="accent5" w:themeShade="BF"/>
        </w:rPr>
      </w:pPr>
    </w:p>
    <w:p w14:paraId="437F7460" w14:textId="2872DF3B" w:rsidR="009F42FD" w:rsidRDefault="00A30D57" w:rsidP="009F42FD">
      <w:pPr>
        <w:jc w:val="left"/>
        <w:rPr>
          <w:rFonts w:eastAsia="Calibri" w:cs="Arial"/>
          <w:b/>
          <w:color w:val="31849B" w:themeColor="accent5" w:themeShade="BF"/>
          <w:szCs w:val="22"/>
          <w:lang w:eastAsia="en-U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D0F261" wp14:editId="32341A07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2730500" cy="2225040"/>
                <wp:effectExtent l="0" t="0" r="0" b="10160"/>
                <wp:wrapNone/>
                <wp:docPr id="26" name="Grouper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2225040"/>
                          <a:chOff x="0" y="0"/>
                          <a:chExt cx="2730500" cy="2225674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07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1600200" y="1828799"/>
                            <a:ext cx="1130300" cy="396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823B7E" w14:textId="77777777" w:rsidR="00A30D57" w:rsidRDefault="00A30D57" w:rsidP="009F42FD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0B314271" w14:textId="77777777" w:rsidR="00A30D57" w:rsidRPr="0054119F" w:rsidRDefault="00A30D57" w:rsidP="009F42FD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  <w:r w:rsidRPr="0054119F">
                                <w:rPr>
                                  <w:i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e c</w:t>
                              </w:r>
                              <w:r w:rsidRPr="0054119F">
                                <w:rPr>
                                  <w:i/>
                                  <w:sz w:val="16"/>
                                </w:rPr>
                                <w:t>anon de Newton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6" o:spid="_x0000_s1030" style="position:absolute;margin-left:297pt;margin-top:9pt;width:215pt;height:175.2pt;z-index:251666432;mso-height-relative:margin" coordsize="2730500,2225674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XoAAAAA&#10;UmdodGxvbmcAAAGP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EBAQEBAQEBAQEBAQEBAQICAgICAgICAgICAwMD&#10;AwMDAwMDAwEBAQEBAQEBAQEBAgIBAgIDAwMDAwMDAwMDAwMDAwMDAwMDAwMDAwMDAwMDAwMDAwMD&#10;AwMDAwMDAwMDAwMDAwMD/8AAEQgBegGPAwERAAIRAQMRAf/dAAQAM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31" type="#_x0000_t75" style="position:absolute;width:2190750;height:207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A&#10;MmvEAAAA2wAAAA8AAABkcnMvZG93bnJldi54bWxEj0FrwkAUhO+C/2F5Qm91k1Zaia5iS1ukHopR&#10;PD+yzySafRt2Nxr/fbdQ8DjMzDfMfNmbRlzI+dqygnScgCAurK65VLDffT5OQfiArLGxTApu5GG5&#10;GA7mmGl75S1d8lCKCGGfoYIqhDaT0hcVGfRj2xJH72idwRClK6V2eI1w08inJHmRBmuOCxW29F5R&#10;cc47oyDPu/St6A6Jw9P3B9U/r8/rr41SD6N+NQMRqA/38H97rRVMUvj7En+AX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tAMmvEAAAA2wAAAA8AAAAAAAAAAAAAAAAAnAIA&#10;AGRycy9kb3ducmV2LnhtbFBLBQYAAAAABAAEAPcAAACNAwAAAAA=&#10;">
                  <v:imagedata r:id="rId13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40" o:spid="_x0000_s1032" type="#_x0000_t202" style="position:absolute;left:1600200;top:1828799;width:1130300;height:396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DWSwwAA&#10;ANsAAAAPAAAAZHJzL2Rvd25yZXYueG1sRE/LasJAFN0X/IfhFrqrk0oViU5CCIiltAutm+5uMzcP&#10;zNyJmTFJ/frOQujycN7bdDKtGKh3jWUFL/MIBHFhdcOVgtPX7nkNwnlkja1lUvBLDtJk9rDFWNuR&#10;DzQcfSVCCLsYFdTed7GUrqjJoJvbjjhwpe0N+gD7SuoexxBuWrmIopU02HBoqLGjvKbifLwaBe/5&#10;7hMPPwuzvrX5/qPMusvpe6nU0+OUbUB4mvy/+O5+0wpew/rwJfwAm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DWSwwAAANsAAAAPAAAAAAAAAAAAAAAAAJcCAABkcnMvZG93&#10;bnJldi54bWxQSwUGAAAAAAQABAD1AAAAhwMAAAAA&#10;" filled="f" stroked="f" strokeweight=".5pt">
                  <v:textbox>
                    <w:txbxContent>
                      <w:p w14:paraId="5C823B7E" w14:textId="77777777" w:rsidR="00A30D57" w:rsidRDefault="00A30D57" w:rsidP="009F42FD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0B314271" w14:textId="77777777" w:rsidR="00A30D57" w:rsidRPr="0054119F" w:rsidRDefault="00A30D57" w:rsidP="009F42FD">
                        <w:pPr>
                          <w:rPr>
                            <w:i/>
                            <w:sz w:val="16"/>
                          </w:rPr>
                        </w:pPr>
                        <w:r w:rsidRPr="0054119F">
                          <w:rPr>
                            <w:i/>
                            <w:sz w:val="16"/>
                          </w:rPr>
                          <w:t>L</w:t>
                        </w:r>
                        <w:r>
                          <w:rPr>
                            <w:i/>
                            <w:sz w:val="16"/>
                          </w:rPr>
                          <w:t>e c</w:t>
                        </w:r>
                        <w:r w:rsidRPr="0054119F">
                          <w:rPr>
                            <w:i/>
                            <w:sz w:val="16"/>
                          </w:rPr>
                          <w:t>anon de Newton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42F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328AAA" wp14:editId="59EA946D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3136900" cy="2529840"/>
                <wp:effectExtent l="0" t="0" r="12700" b="10160"/>
                <wp:wrapNone/>
                <wp:docPr id="27" name="Groupe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2529840"/>
                          <a:chOff x="0" y="0"/>
                          <a:chExt cx="3136900" cy="2529840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C:\Users\Blofeld\Desktop\moon earth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0"/>
                            <a:ext cx="21082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Zone de texte 39"/>
                        <wps:cNvSpPr txBox="1"/>
                        <wps:spPr>
                          <a:xfrm>
                            <a:off x="0" y="914400"/>
                            <a:ext cx="8445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F7E70" w14:textId="77777777" w:rsidR="00A30D57" w:rsidRPr="0054119F" w:rsidRDefault="00A30D57" w:rsidP="009F42FD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  <w:r w:rsidRPr="0054119F">
                                <w:rPr>
                                  <w:i/>
                                  <w:sz w:val="14"/>
                                </w:rPr>
                                <w:t>Mouvement de la Lune autour de la 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7" o:spid="_x0000_s1033" style="position:absolute;margin-left:-26.95pt;margin-top:9pt;width:247pt;height:199.2pt;z-index:251665408" coordsize="3136900,2529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">
                <v:shape id="Image 36" o:spid="_x0000_s1034" type="#_x0000_t75" alt="C:\Users\Blofeld\Desktop\moon earth.png" style="position:absolute;left:1028700;width:2108200;height:2529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i&#10;xunEAAAA2wAAAA8AAABkcnMvZG93bnJldi54bWxEj0FrAjEUhO+F/ofwCt5qtrUsuhqlLS3I3ly9&#10;eHtunsnq5mXZRN3++6ZQ8DjMzDfMYjW4VlypD41nBS/jDARx7XXDRsFu+/08BREissbWMyn4oQCr&#10;5ePDAgvtb7yhaxWNSBAOBSqwMXaFlKG25DCMfUecvKPvHcYkeyN1j7cEd618zbJcOmw4LVjs6NNS&#10;fa4uToHZr8v8ozRVdXqzzWZ/2R3K2ZdSo6fhfQ4i0hDv4f/2WiuY5PD3Jf0Au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YixunEAAAA2wAAAA8AAAAAAAAAAAAAAAAAnAIA&#10;AGRycy9kb3ducmV2LnhtbFBLBQYAAAAABAAEAPcAAACNAwAAAAA=&#10;">
                  <v:imagedata r:id="rId15" o:title="moon earth.png"/>
                  <v:path arrowok="t"/>
                </v:shape>
                <v:shape id="Zone de texte 39" o:spid="_x0000_s1035" type="#_x0000_t202" style="position:absolute;top:914400;width:84455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O9yxgAA&#10;ANsAAAAPAAAAZHJzL2Rvd25yZXYueG1sRI9Ba8JAFITvgv9heYXedNNIxaauIoFgKXpI6qW31+wz&#10;Cc2+jdmtpv56Vyj0OMzMN8xyPZhWnKl3jWUFT9MIBHFpdcOVgsNHNlmAcB5ZY2uZFPySg/VqPFpi&#10;ou2FczoXvhIBwi5BBbX3XSKlK2sy6Ka2Iw7e0fYGfZB9JXWPlwA3rYyjaC4NNhwWauworan8Ln6M&#10;gvc022P+FZvFtU23u+OmOx0+n5V6fBg2ryA8Df4//Nd+0wpmL3D/En6AX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mO9yxgAAANsAAAAPAAAAAAAAAAAAAAAAAJcCAABkcnMv&#10;ZG93bnJldi54bWxQSwUGAAAAAAQABAD1AAAAigMAAAAA&#10;" filled="f" stroked="f" strokeweight=".5pt">
                  <v:textbox>
                    <w:txbxContent>
                      <w:p w14:paraId="1A5F7E70" w14:textId="77777777" w:rsidR="00A30D57" w:rsidRPr="0054119F" w:rsidRDefault="00A30D57" w:rsidP="009F42FD">
                        <w:pPr>
                          <w:rPr>
                            <w:i/>
                            <w:sz w:val="14"/>
                          </w:rPr>
                        </w:pPr>
                        <w:r w:rsidRPr="0054119F">
                          <w:rPr>
                            <w:i/>
                            <w:sz w:val="14"/>
                          </w:rPr>
                          <w:t>Mouvement de la Lune autour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A0593A" w14:textId="77777777" w:rsidR="009F42FD" w:rsidRDefault="009F42FD" w:rsidP="009F42FD">
      <w:pPr>
        <w:ind w:firstLine="360"/>
      </w:pPr>
    </w:p>
    <w:p w14:paraId="218BAB16" w14:textId="77777777" w:rsidR="009F42FD" w:rsidRDefault="009F42FD" w:rsidP="009F42FD">
      <w:pPr>
        <w:rPr>
          <w:b/>
          <w:u w:val="single"/>
        </w:rPr>
      </w:pPr>
    </w:p>
    <w:p w14:paraId="062F3A7F" w14:textId="77777777" w:rsidR="009F42FD" w:rsidRDefault="009F42FD" w:rsidP="009F42FD">
      <w:pPr>
        <w:rPr>
          <w:b/>
          <w:u w:val="single"/>
        </w:rPr>
      </w:pPr>
    </w:p>
    <w:p w14:paraId="5CE3C2E5" w14:textId="77777777" w:rsidR="009F42FD" w:rsidRDefault="009F42FD" w:rsidP="009F42FD">
      <w:pPr>
        <w:rPr>
          <w:b/>
          <w:u w:val="single"/>
        </w:rPr>
      </w:pPr>
    </w:p>
    <w:p w14:paraId="28B8C434" w14:textId="77777777" w:rsidR="009F42FD" w:rsidRDefault="009F42FD" w:rsidP="009F42FD">
      <w:pPr>
        <w:rPr>
          <w:b/>
          <w:u w:val="single"/>
        </w:rPr>
      </w:pPr>
    </w:p>
    <w:p w14:paraId="534BBFC7" w14:textId="77777777" w:rsidR="009F42FD" w:rsidRDefault="009F42FD" w:rsidP="009F42FD">
      <w:pPr>
        <w:rPr>
          <w:b/>
          <w:u w:val="single"/>
        </w:rPr>
      </w:pPr>
    </w:p>
    <w:p w14:paraId="1C091AAC" w14:textId="37F423B1" w:rsidR="009F42FD" w:rsidRDefault="009F42FD" w:rsidP="009F42FD">
      <w:pPr>
        <w:rPr>
          <w:b/>
          <w:u w:val="single"/>
        </w:rPr>
      </w:pPr>
    </w:p>
    <w:p w14:paraId="2451091C" w14:textId="77777777" w:rsidR="009F42FD" w:rsidRDefault="009F42FD" w:rsidP="009F42FD">
      <w:pPr>
        <w:rPr>
          <w:b/>
          <w:u w:val="single"/>
        </w:rPr>
      </w:pPr>
    </w:p>
    <w:p w14:paraId="53D73BBB" w14:textId="77777777" w:rsidR="009F42FD" w:rsidRDefault="009F42FD" w:rsidP="009F42FD">
      <w:pPr>
        <w:rPr>
          <w:b/>
          <w:u w:val="single"/>
        </w:rPr>
      </w:pPr>
    </w:p>
    <w:p w14:paraId="031B567F" w14:textId="77777777" w:rsidR="009F42FD" w:rsidRDefault="009F42FD" w:rsidP="009F42FD">
      <w:pPr>
        <w:rPr>
          <w:b/>
          <w:u w:val="single"/>
        </w:rPr>
      </w:pPr>
    </w:p>
    <w:p w14:paraId="4AD1E648" w14:textId="6C03C28B" w:rsidR="009F42FD" w:rsidRDefault="009F42FD" w:rsidP="009F42FD">
      <w:pPr>
        <w:rPr>
          <w:b/>
          <w:u w:val="single"/>
        </w:rPr>
      </w:pPr>
    </w:p>
    <w:p w14:paraId="717C2F13" w14:textId="77777777" w:rsidR="009F42FD" w:rsidRDefault="009F42FD" w:rsidP="009F42FD">
      <w:pPr>
        <w:rPr>
          <w:b/>
          <w:u w:val="single"/>
        </w:rPr>
      </w:pPr>
    </w:p>
    <w:p w14:paraId="4426D15B" w14:textId="6247B9E4" w:rsidR="009F42FD" w:rsidRDefault="009F42FD" w:rsidP="009F42FD">
      <w:pPr>
        <w:rPr>
          <w:b/>
          <w:u w:val="single"/>
        </w:rPr>
      </w:pPr>
    </w:p>
    <w:p w14:paraId="203A67CD" w14:textId="0AF2B57B" w:rsidR="009F42FD" w:rsidRDefault="009F42FD" w:rsidP="009F42FD">
      <w:pPr>
        <w:rPr>
          <w:b/>
          <w:u w:val="single"/>
        </w:rPr>
      </w:pPr>
    </w:p>
    <w:p w14:paraId="7BACF1D8" w14:textId="77777777" w:rsidR="009F42FD" w:rsidRDefault="009F42FD" w:rsidP="009F42FD">
      <w:pPr>
        <w:rPr>
          <w:b/>
          <w:u w:val="single"/>
        </w:rPr>
      </w:pPr>
    </w:p>
    <w:p w14:paraId="34C6EB86" w14:textId="77777777" w:rsidR="009F42FD" w:rsidRDefault="009F42FD" w:rsidP="009F42FD">
      <w:pPr>
        <w:rPr>
          <w:b/>
          <w:u w:val="single"/>
        </w:rPr>
      </w:pPr>
    </w:p>
    <w:p w14:paraId="4E46377D" w14:textId="5BF62BDF" w:rsidR="009F42FD" w:rsidRDefault="009F42FD" w:rsidP="009F42FD">
      <w:pPr>
        <w:rPr>
          <w:b/>
          <w:u w:val="single"/>
        </w:rPr>
      </w:pPr>
    </w:p>
    <w:p w14:paraId="76CB9F02" w14:textId="55CB4ED7" w:rsidR="009F42FD" w:rsidRDefault="009F42FD" w:rsidP="009F42FD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9C8012" wp14:editId="6E666E15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665861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05" y="21360"/>
                    <wp:lineTo x="21505" y="0"/>
                    <wp:lineTo x="0" y="0"/>
                  </wp:wrapPolygon>
                </wp:wrapThrough>
                <wp:docPr id="5" name="Grou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2286000"/>
                          <a:chOff x="0" y="0"/>
                          <a:chExt cx="6658610" cy="22860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61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Zone de texte 3"/>
                        <wps:cNvSpPr txBox="1"/>
                        <wps:spPr>
                          <a:xfrm rot="20697546">
                            <a:off x="2540000" y="699135"/>
                            <a:ext cx="10287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1A29C" w14:textId="5019125F" w:rsidR="00A30D57" w:rsidRPr="009F42FD" w:rsidRDefault="00A30D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F42FD">
                                <w:rPr>
                                  <w:sz w:val="20"/>
                                  <w:szCs w:val="20"/>
                                </w:rPr>
                                <w:t>par</w:t>
                              </w:r>
                              <w:proofErr w:type="gramEnd"/>
                              <w:r w:rsidRPr="009F42FD">
                                <w:rPr>
                                  <w:sz w:val="20"/>
                                  <w:szCs w:val="20"/>
                                </w:rPr>
                                <w:t xml:space="preserve"> seconde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5" o:spid="_x0000_s1036" style="position:absolute;left:0;text-align:left;margin-left:-17.95pt;margin-top:9pt;width:524.3pt;height:180pt;z-index:251667456" coordsize="6658610,22860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KgAAAABSZ2h0bG9uZwAAA2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Q4QklNBAwAAAAA&#10;EIIAAAABAAAAoAAAADcAAAHgAABnIAAAEGYAGAAB/9j/7QAMQWRvYmVfQ00AAv/uAA5BZG9iZQBk&#10;gAAAAAH/2wCEAAwICAgJCAwJCQwRCwoLERUPDAwPFRgTExUTExgRDAwMDAwMEQwMDAwMDAwMDAwM&#10;DAwMDAwMDAwMDAwMDAwMDAwBDQsLDQ4NEA4OEBQODg4UFA4ODg4UEQwMDAwMEREMDAwMDAwRDAwM&#10;DAwMDAwMDAwMDAwMDAwMDAwMDAwMDAwMDP/AABEIAD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SoDZAMBEQACEQEDEQH/3QAEAG3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">
                <v:shape id="Image 37" o:spid="_x0000_s1037" type="#_x0000_t75" style="position:absolute;width:6658610;height:2286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/&#10;3eTDAAAA2wAAAA8AAABkcnMvZG93bnJldi54bWxEj09rAjEUxO+FfofwCt40qWKV1ShFaPHQiv/w&#10;/Ni8btZuXtZN1PXbm4LQ4zAzv2Gm89ZV4kJNKD1reO0pEMS5NyUXGva7j+4YRIjIBivPpOFGAeaz&#10;56cpZsZfeUOXbSxEgnDIUIONsc6kDLklh6Hna+Lk/fjGYUyyKaRp8JrgrpJ9pd6kw5LTgsWaFpby&#10;3+3ZachPq2FfHdfH2yHaTxzSt/pyRuvOS/s+ARGpjf/hR3tpNAxG8Pcl/QA5u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v/d5MMAAADbAAAADwAAAAAAAAAAAAAAAACcAgAA&#10;ZHJzL2Rvd25yZXYueG1sUEsFBgAAAAAEAAQA9wAAAIwDAAAAAA==&#10;">
                  <v:imagedata r:id="rId17" o:title=""/>
                  <v:path arrowok="t"/>
                </v:shape>
                <v:shape id="Zone de texte 3" o:spid="_x0000_s1038" type="#_x0000_t202" style="position:absolute;left:2540000;top:699135;width:1028700;height:332105;rotation:-98572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GW8wwAA&#10;ANoAAAAPAAAAZHJzL2Rvd25yZXYueG1sRI9Ba8JAFITvgv9heQVvZlMLscSsIgGlID2ovfT2mn0m&#10;wezbkF1N0l/fLQgeh5n5hsk2g2nEnTpXW1bwGsUgiAuray4VfJ1383cQziNrbCyTgpEcbNbTSYap&#10;tj0f6X7ypQgQdikqqLxvUyldUZFBF9mWOHgX2xn0QXal1B32AW4auYjjRBqsOSxU2FJeUXE93YwC&#10;zF3Cn+2YXw56+b3//dkmt7hUavYybFcgPA3+GX60P7SCN/i/Em6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6GW8wwAAANoAAAAPAAAAAAAAAAAAAAAAAJcCAABkcnMvZG93&#10;bnJldi54bWxQSwUGAAAAAAQABAD1AAAAhwMAAAAA&#10;" filled="f" stroked="f">
                  <v:textbox>
                    <w:txbxContent>
                      <w:p w14:paraId="7441A29C" w14:textId="5019125F" w:rsidR="009F42FD" w:rsidRPr="009F42FD" w:rsidRDefault="009F42FD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9F42FD">
                          <w:rPr>
                            <w:sz w:val="20"/>
                            <w:szCs w:val="20"/>
                          </w:rPr>
                          <w:t>par</w:t>
                        </w:r>
                        <w:proofErr w:type="gramEnd"/>
                        <w:r w:rsidRPr="009F42FD">
                          <w:rPr>
                            <w:sz w:val="20"/>
                            <w:szCs w:val="20"/>
                          </w:rPr>
                          <w:t xml:space="preserve"> seconde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C9FFF71" w14:textId="77777777" w:rsidR="009F42FD" w:rsidRDefault="009F42FD" w:rsidP="009F42FD">
      <w:pPr>
        <w:rPr>
          <w:b/>
          <w:u w:val="single"/>
        </w:rPr>
      </w:pPr>
    </w:p>
    <w:p w14:paraId="21178BA9" w14:textId="77777777" w:rsidR="009F42FD" w:rsidRDefault="009F42FD" w:rsidP="009F42FD">
      <w:pPr>
        <w:rPr>
          <w:b/>
          <w:u w:val="single"/>
        </w:rPr>
      </w:pPr>
    </w:p>
    <w:p w14:paraId="1F55A4BE" w14:textId="3C420968" w:rsidR="009F42FD" w:rsidRDefault="009F42FD" w:rsidP="009F42FD">
      <w:pPr>
        <w:rPr>
          <w:b/>
          <w:u w:val="single"/>
        </w:rPr>
      </w:pPr>
    </w:p>
    <w:p w14:paraId="339DD867" w14:textId="77D00E07" w:rsidR="009F42FD" w:rsidRDefault="009F42FD" w:rsidP="009F42FD">
      <w:pPr>
        <w:rPr>
          <w:b/>
          <w:u w:val="single"/>
        </w:rPr>
      </w:pPr>
    </w:p>
    <w:p w14:paraId="4983B6EB" w14:textId="77777777" w:rsidR="009F42FD" w:rsidRDefault="009F42FD" w:rsidP="009F42FD">
      <w:pPr>
        <w:rPr>
          <w:b/>
          <w:u w:val="single"/>
        </w:rPr>
      </w:pPr>
    </w:p>
    <w:p w14:paraId="5D0D247E" w14:textId="77777777" w:rsidR="009F42FD" w:rsidRDefault="009F42FD" w:rsidP="009F42FD">
      <w:pPr>
        <w:rPr>
          <w:b/>
          <w:u w:val="single"/>
        </w:rPr>
      </w:pPr>
    </w:p>
    <w:p w14:paraId="5C3DEEC8" w14:textId="77777777" w:rsidR="009F42FD" w:rsidRDefault="009F42FD" w:rsidP="009F42FD">
      <w:pPr>
        <w:rPr>
          <w:b/>
          <w:u w:val="single"/>
        </w:rPr>
      </w:pPr>
    </w:p>
    <w:p w14:paraId="4EFE55E8" w14:textId="77777777" w:rsidR="009F42FD" w:rsidRDefault="009F42FD" w:rsidP="009F42FD">
      <w:pPr>
        <w:rPr>
          <w:b/>
          <w:u w:val="single"/>
        </w:rPr>
      </w:pPr>
    </w:p>
    <w:p w14:paraId="22229754" w14:textId="77777777" w:rsidR="009F42FD" w:rsidRDefault="009F42FD" w:rsidP="009F42FD"/>
    <w:p w14:paraId="24143FE5" w14:textId="77777777" w:rsidR="009F42FD" w:rsidRDefault="009F42FD" w:rsidP="009F42FD"/>
    <w:p w14:paraId="37E3E785" w14:textId="77777777" w:rsidR="009F42FD" w:rsidRDefault="009F42FD" w:rsidP="009F42FD"/>
    <w:p w14:paraId="3D359D0D" w14:textId="77777777" w:rsidR="009F42FD" w:rsidRDefault="009F42FD" w:rsidP="009F42FD"/>
    <w:p w14:paraId="4CD6DD5B" w14:textId="77777777" w:rsidR="009F42FD" w:rsidRDefault="009F42FD" w:rsidP="009F42FD"/>
    <w:p w14:paraId="69F6B988" w14:textId="77777777" w:rsidR="009F42FD" w:rsidRDefault="009F42FD" w:rsidP="009F42FD"/>
    <w:p w14:paraId="39388F91" w14:textId="77777777" w:rsidR="009F42FD" w:rsidRDefault="009F42FD" w:rsidP="009F42FD"/>
    <w:p w14:paraId="49E87C80" w14:textId="77777777" w:rsidR="009F42FD" w:rsidRDefault="009F42FD" w:rsidP="009F42FD"/>
    <w:p w14:paraId="52B9608F" w14:textId="5054630E" w:rsidR="0091777E" w:rsidRDefault="0091777E" w:rsidP="009F42FD"/>
    <w:p w14:paraId="2CD92D42" w14:textId="77777777" w:rsidR="009F42FD" w:rsidRDefault="009F42FD" w:rsidP="009F42FD"/>
    <w:p w14:paraId="22AA189E" w14:textId="77777777" w:rsidR="009F42FD" w:rsidRDefault="009F42FD" w:rsidP="009F42FD"/>
    <w:p w14:paraId="727F1E7E" w14:textId="77777777" w:rsidR="009F42FD" w:rsidRDefault="009F42FD" w:rsidP="009F42FD"/>
    <w:p w14:paraId="11C1B15A" w14:textId="77777777" w:rsidR="009F42FD" w:rsidRDefault="009F42FD" w:rsidP="009F42FD"/>
    <w:p w14:paraId="4EBD7A9F" w14:textId="77777777" w:rsidR="009F42FD" w:rsidRDefault="009F42FD" w:rsidP="009F42FD"/>
    <w:p w14:paraId="5616170D" w14:textId="77777777" w:rsidR="009F42FD" w:rsidRDefault="009F42FD" w:rsidP="009F42FD"/>
    <w:p w14:paraId="287F4024" w14:textId="77777777" w:rsidR="009F42FD" w:rsidRDefault="009F42FD" w:rsidP="009F42FD"/>
    <w:p w14:paraId="34CC6691" w14:textId="77777777" w:rsidR="009F42FD" w:rsidRDefault="009F42FD" w:rsidP="009F42FD"/>
    <w:p w14:paraId="20879913" w14:textId="77777777" w:rsidR="009F42FD" w:rsidRDefault="009F42FD" w:rsidP="009F42FD"/>
    <w:p w14:paraId="0D0843EC" w14:textId="77777777" w:rsidR="009F42FD" w:rsidRDefault="009F42FD" w:rsidP="009F42FD"/>
    <w:p w14:paraId="11227C4B" w14:textId="77777777" w:rsidR="009F42FD" w:rsidRDefault="009F42FD" w:rsidP="009F42FD"/>
    <w:p w14:paraId="73070EA0" w14:textId="77777777" w:rsidR="009F42FD" w:rsidRDefault="009F42FD" w:rsidP="009F42FD"/>
    <w:p w14:paraId="70C917F8" w14:textId="77777777" w:rsidR="009F42FD" w:rsidRDefault="009F42FD" w:rsidP="009F42FD"/>
    <w:p w14:paraId="6DA96B12" w14:textId="77777777" w:rsidR="009F42FD" w:rsidRDefault="009F42FD" w:rsidP="009F42FD"/>
    <w:p w14:paraId="177D739F" w14:textId="77777777" w:rsidR="009F42FD" w:rsidRDefault="009F42FD" w:rsidP="009F42FD"/>
    <w:p w14:paraId="42C96BC2" w14:textId="77777777" w:rsidR="009F42FD" w:rsidRDefault="009F42FD" w:rsidP="009F42FD"/>
    <w:p w14:paraId="4437D8E1" w14:textId="77777777" w:rsidR="009F42FD" w:rsidRDefault="009F42FD" w:rsidP="009F42FD"/>
    <w:p w14:paraId="3890D069" w14:textId="77777777" w:rsidR="00BC1872" w:rsidRDefault="00BC1872" w:rsidP="009F42FD"/>
    <w:p w14:paraId="2D87FCB1" w14:textId="1F07289E" w:rsidR="009F42FD" w:rsidRDefault="009F42FD" w:rsidP="009F42FD">
      <w:r>
        <w:lastRenderedPageBreak/>
        <w:t>Trame proposée :</w:t>
      </w:r>
    </w:p>
    <w:p w14:paraId="70ADF90E" w14:textId="224B88CF" w:rsidR="009F42FD" w:rsidRDefault="009F42FD" w:rsidP="009F42F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CC3AC0" wp14:editId="34E55B59">
                <wp:simplePos x="0" y="0"/>
                <wp:positionH relativeFrom="column">
                  <wp:posOffset>-457200</wp:posOffset>
                </wp:positionH>
                <wp:positionV relativeFrom="paragraph">
                  <wp:posOffset>156845</wp:posOffset>
                </wp:positionV>
                <wp:extent cx="6948170" cy="1028700"/>
                <wp:effectExtent l="0" t="0" r="11430" b="12700"/>
                <wp:wrapNone/>
                <wp:docPr id="15" name="Groupe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8170" cy="1028700"/>
                          <a:chOff x="0" y="0"/>
                          <a:chExt cx="6948170" cy="1028700"/>
                        </a:xfrm>
                      </wpg:grpSpPr>
                      <wps:wsp>
                        <wps:cNvPr id="55" name="Zone de texte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43725" cy="100711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ABA1" w14:textId="77777777" w:rsidR="00A30D57" w:rsidRPr="00626FAC" w:rsidRDefault="00A30D57" w:rsidP="009F42FD">
                              <w:pPr>
                                <w:pStyle w:val="Titre"/>
                                <w:spacing w:after="0"/>
                                <w:rPr>
                                  <w:rFonts w:ascii="Arial Black" w:hAnsi="Arial Black"/>
                                  <w:b/>
                                  <w:sz w:val="120"/>
                                  <w:szCs w:val="1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Zone de texte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4300"/>
                            <a:ext cx="116332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3623D" w14:textId="77777777" w:rsidR="00A30D57" w:rsidRPr="00636A27" w:rsidRDefault="00A30D57" w:rsidP="009F42FD">
                              <w:pPr>
                                <w:rPr>
                                  <w:i/>
                                  <w:color w:val="FFFFFF" w:themeColor="background1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72"/>
                                  <w:szCs w:val="72"/>
                                  <w:lang w:val="en-US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Zone de texte 5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14300"/>
                            <a:ext cx="5600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8F551" w14:textId="540B00D5" w:rsidR="00A30D57" w:rsidRPr="00DA2A33" w:rsidRDefault="00A30D57" w:rsidP="009F42FD">
                              <w:pPr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96"/>
                                  <w:szCs w:val="130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96"/>
                                  <w:szCs w:val="130"/>
                                  <w:lang w:val="en-US"/>
                                </w:rPr>
                                <w:t>PHYSIC 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114300"/>
                            <a:ext cx="890270" cy="890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15" o:spid="_x0000_s1039" style="position:absolute;left:0;text-align:left;margin-left:-35.95pt;margin-top:12.35pt;width:547.1pt;height:81pt;z-index:251683840" coordsize="6948170,1028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">
                <v:shape id="Zone de texte 55" o:spid="_x0000_s1040" type="#_x0000_t202" style="position:absolute;width:6943725;height:10071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WCOxAAA&#10;ANsAAAAPAAAAZHJzL2Rvd25yZXYueG1sRI/BasMwEETvhfyD2EJvjZwUh+BGMW4hkEN7sJMPWKyt&#10;7cZaOZbiyH9fFQo9DjPzhtnlwfRiotF1lhWslgkI4trqjhsF59PheQvCeWSNvWVSMJODfL942GGm&#10;7Z1LmirfiAhhl6GC1vshk9LVLRl0SzsQR+/LjgZ9lGMj9Yj3CDe9XCfJRhrsOC60ONB7S/WluhkF&#10;lzCn39fyQxflNGze0pc+0OdKqafHULyC8BT8f/ivfdQK0hR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FgjsQAAADbAAAADwAAAAAAAAAAAAAAAACXAgAAZHJzL2Rv&#10;d25yZXYueG1sUEsFBgAAAAAEAAQA9QAAAIgDAAAAAA==&#10;" fillcolor="#548dd4 [1951]" stroked="f">
                  <v:textbox>
                    <w:txbxContent>
                      <w:p w14:paraId="1047ABA1" w14:textId="77777777" w:rsidR="009F42FD" w:rsidRPr="00626FAC" w:rsidRDefault="009F42FD" w:rsidP="009F42FD">
                        <w:pPr>
                          <w:pStyle w:val="Titre"/>
                          <w:spacing w:after="0"/>
                          <w:rPr>
                            <w:rFonts w:ascii="Arial Black" w:hAnsi="Arial Black"/>
                            <w:b/>
                            <w:sz w:val="120"/>
                            <w:szCs w:val="120"/>
                            <w:lang w:val="en-US"/>
                          </w:rPr>
                        </w:pPr>
                      </w:p>
                    </w:txbxContent>
                  </v:textbox>
                </v:shape>
                <v:shape id="Zone de texte 56" o:spid="_x0000_s1041" type="#_x0000_t202" style="position:absolute;left:114300;top:114300;width:1163320;height:558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1HWwgAA&#10;ANsAAAAPAAAAZHJzL2Rvd25yZXYueG1sRI9Pi8IwFMTvgt8hPGFvmiiraDWKKMKeXNZ/4O3RPNti&#10;81KaaLvf3iwseBxm5jfMYtXaUjyp9oVjDcOBAkGcOlNwpuF03PWnIHxANlg6Jg2/5GG17HYWmBjX&#10;8A89DyETEcI+QQ15CFUipU9zsugHriKO3s3VFkOUdSZNjU2E21KOlJpIiwXHhRwr2uSU3g8Pq+G8&#10;v10vn+o729px1bhWSbYzqfVHr13PQQRqwzv83/4yGsYT+PsSf4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PUdbCAAAA2wAAAA8AAAAAAAAAAAAAAAAAlwIAAGRycy9kb3du&#10;cmV2LnhtbFBLBQYAAAAABAAEAPUAAACGAwAAAAA=&#10;" filled="f" stroked="f">
                  <v:textbox>
                    <w:txbxContent>
                      <w:p w14:paraId="6DA3623D" w14:textId="77777777" w:rsidR="009F42FD" w:rsidRPr="00636A27" w:rsidRDefault="009F42FD" w:rsidP="009F42FD">
                        <w:pPr>
                          <w:rPr>
                            <w:i/>
                            <w:color w:val="FFFFFF" w:themeColor="background1"/>
                            <w:sz w:val="72"/>
                            <w:szCs w:val="72"/>
                            <w:lang w:val="en-US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72"/>
                            <w:szCs w:val="72"/>
                            <w:lang w:val="en-US"/>
                          </w:rPr>
                          <w:t>Le</w:t>
                        </w:r>
                      </w:p>
                    </w:txbxContent>
                  </v:textbox>
                </v:shape>
                <v:shape id="Zone de texte 57" o:spid="_x0000_s1042" type="#_x0000_t202" style="position:absolute;left:800100;top:114300;width:56007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A/RNwwAA&#10;ANsAAAAPAAAAZHJzL2Rvd25yZXYueG1sRI9Ba8JAFITvBf/D8oTe6q6iVtNsRJRCT4pWBW+P7DMJ&#10;zb4N2a1J/31XKPQ4zMw3TLrqbS3u1PrKsYbxSIEgzp2puNBw+nx/WYDwAdlg7Zg0/JCHVTZ4SjEx&#10;ruMD3Y+hEBHCPkENZQhNIqXPS7LoR64hjt7NtRZDlG0hTYtdhNtaTpSaS4sVx4USG9qUlH8dv62G&#10;8+52vUzVvtjaWdO5Xkm2S6n187Bfv4EI1If/8F/7w2iYvcLjS/wBMv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A/RNwwAAANsAAAAPAAAAAAAAAAAAAAAAAJcCAABkcnMvZG93&#10;bnJldi54bWxQSwUGAAAAAAQABAD1AAAAhwMAAAAA&#10;" filled="f" stroked="f">
                  <v:textbox>
                    <w:txbxContent>
                      <w:p w14:paraId="3648F551" w14:textId="540B00D5" w:rsidR="009F42FD" w:rsidRPr="00DA2A33" w:rsidRDefault="009F42FD" w:rsidP="009F42FD">
                        <w:pPr>
                          <w:rPr>
                            <w:rFonts w:ascii="Arial Black" w:hAnsi="Arial Black"/>
                            <w:b/>
                            <w:color w:val="FFFFFF" w:themeColor="background1"/>
                            <w:sz w:val="96"/>
                            <w:szCs w:val="130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FFFFFF" w:themeColor="background1"/>
                            <w:sz w:val="96"/>
                            <w:szCs w:val="130"/>
                            <w:lang w:val="en-US"/>
                          </w:rPr>
                          <w:t>PHYSIC</w:t>
                        </w:r>
                        <w:r>
                          <w:rPr>
                            <w:rFonts w:ascii="Arial Black" w:hAnsi="Arial Black"/>
                            <w:b/>
                            <w:color w:val="FFFFFF" w:themeColor="background1"/>
                            <w:sz w:val="96"/>
                            <w:szCs w:val="130"/>
                            <w:lang w:val="en-US"/>
                          </w:rPr>
                          <w:t xml:space="preserve"> NEWS</w:t>
                        </w:r>
                      </w:p>
                    </w:txbxContent>
                  </v:textbox>
                </v:shape>
                <v:shape id="Image 42" o:spid="_x0000_s1043" type="#_x0000_t75" style="position:absolute;left:6057900;top:114300;width:890270;height:890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6&#10;rPzCAAAA2wAAAA8AAABkcnMvZG93bnJldi54bWxEj09rAjEUxO8Fv0N4greaVaSV1SgSEOyl1D94&#10;fmyem+DmZdmkuvrpm0Khx2FmfsMs171vxI266AIrmIwLEMRVMI5rBafj9nUOIiZkg01gUvCgCOvV&#10;4GWJpQl33tPtkGqRIRxLVGBTakspY2XJYxyHljh7l9B5TFl2tTQd3jPcN3JaFG/So+O8YLElbam6&#10;Hr69gs93jWdn5cfXs9e1ue5cq/daqdGw3yxAJOrTf/ivvTMKZlP4/ZJ/gF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uqz8wgAAANsAAAAPAAAAAAAAAAAAAAAAAJwCAABk&#10;cnMvZG93bnJldi54bWxQSwUGAAAAAAQABAD3AAAAiwMAAAAA&#10;">
                  <v:imagedata r:id="rId20" o:title="" gain="19661f" blacklevel="22938f"/>
                  <v:path arrowok="t"/>
                </v:shape>
              </v:group>
            </w:pict>
          </mc:Fallback>
        </mc:AlternateContent>
      </w:r>
    </w:p>
    <w:p w14:paraId="3104784C" w14:textId="03C7939B" w:rsidR="009F42FD" w:rsidRDefault="009F42FD" w:rsidP="009F42FD"/>
    <w:p w14:paraId="1387D53A" w14:textId="7167E368" w:rsidR="009F42FD" w:rsidRDefault="009F42FD" w:rsidP="009F42FD"/>
    <w:p w14:paraId="5D0BCED6" w14:textId="0465758B" w:rsidR="009F42FD" w:rsidRPr="00894CDE" w:rsidRDefault="009F42FD" w:rsidP="009F42FD"/>
    <w:p w14:paraId="290ACD7F" w14:textId="77777777" w:rsidR="009F42FD" w:rsidRPr="00894CDE" w:rsidRDefault="009F42FD" w:rsidP="009F42FD"/>
    <w:p w14:paraId="1E7A4E3E" w14:textId="77777777" w:rsidR="009F42FD" w:rsidRPr="00894CDE" w:rsidRDefault="009F42FD" w:rsidP="009F42FD"/>
    <w:p w14:paraId="5518507A" w14:textId="77777777" w:rsidR="009F42FD" w:rsidRPr="00894CDE" w:rsidRDefault="009F42FD" w:rsidP="009F42FD"/>
    <w:p w14:paraId="20D43BC1" w14:textId="5E57B1DB" w:rsidR="009F42FD" w:rsidRPr="00894CDE" w:rsidRDefault="009F42FD" w:rsidP="009F42F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54F0D9A" wp14:editId="33D067CC">
                <wp:simplePos x="0" y="0"/>
                <wp:positionH relativeFrom="column">
                  <wp:posOffset>-342900</wp:posOffset>
                </wp:positionH>
                <wp:positionV relativeFrom="paragraph">
                  <wp:posOffset>69215</wp:posOffset>
                </wp:positionV>
                <wp:extent cx="6856730" cy="410210"/>
                <wp:effectExtent l="0" t="0" r="1270" b="0"/>
                <wp:wrapNone/>
                <wp:docPr id="16" name="Groupe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730" cy="410210"/>
                          <a:chOff x="0" y="0"/>
                          <a:chExt cx="6856730" cy="410210"/>
                        </a:xfrm>
                      </wpg:grpSpPr>
                      <wps:wsp>
                        <wps:cNvPr id="52" name="Zone de texte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0425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66E8F" w14:textId="4C5A202A" w:rsidR="00A30D57" w:rsidRPr="00636A27" w:rsidRDefault="00A30D57" w:rsidP="009F42FD">
                              <w:pP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 xml:space="preserve">Un </w:t>
                              </w:r>
                              <w:r w:rsidRPr="00DA2A33">
                                <w:rPr>
                                  <w:i/>
                                  <w:sz w:val="32"/>
                                  <w:szCs w:val="32"/>
                                </w:rPr>
                                <w:t>éclairage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DA2A33">
                                <w:rPr>
                                  <w:i/>
                                  <w:sz w:val="32"/>
                                  <w:szCs w:val="32"/>
                                </w:rPr>
                                <w:t>scientifique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sur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 xml:space="preserve"> le monde </w:t>
                              </w:r>
                              <w:proofErr w:type="spellStart"/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d’aujourd’hui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Zone de texte 53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0" y="42545"/>
                            <a:ext cx="239903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7AA74" w14:textId="77777777" w:rsidR="00A30D57" w:rsidRPr="00636A27" w:rsidRDefault="00A30D57" w:rsidP="009F42FD">
                              <w:pPr>
                                <w:jc w:val="right"/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N° 314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" o:spid="_x0000_s1044" style="position:absolute;left:0;text-align:left;margin-left:-26.95pt;margin-top:5.45pt;width:539.9pt;height:32.3pt;z-index:251675648" coordsize="6856730,4102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">
                <v:shape id="Zone de texte 52" o:spid="_x0000_s1045" type="#_x0000_t202" style="position:absolute;width:6104255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<v:textbox>
                    <w:txbxContent>
                      <w:p w14:paraId="71466E8F" w14:textId="4C5A202A" w:rsidR="00A30D57" w:rsidRPr="00636A27" w:rsidRDefault="00A30D57" w:rsidP="009F42FD">
                        <w:pPr>
                          <w:rPr>
                            <w:i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 xml:space="preserve">Un </w:t>
                        </w:r>
                        <w:r w:rsidRPr="00DA2A33">
                          <w:rPr>
                            <w:i/>
                            <w:sz w:val="32"/>
                            <w:szCs w:val="32"/>
                          </w:rPr>
                          <w:t>éclairage</w:t>
                        </w:r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Pr="00DA2A33">
                          <w:rPr>
                            <w:i/>
                            <w:sz w:val="32"/>
                            <w:szCs w:val="32"/>
                          </w:rPr>
                          <w:t>scientifique</w:t>
                        </w:r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sur</w:t>
                        </w:r>
                        <w:proofErr w:type="spellEnd"/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 xml:space="preserve"> le monde </w:t>
                        </w:r>
                        <w:proofErr w:type="spellStart"/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d’aujourd’hui</w:t>
                        </w:r>
                        <w:proofErr w:type="spellEnd"/>
                      </w:p>
                    </w:txbxContent>
                  </v:textbox>
                </v:shape>
                <v:shape id="Zone de texte 53" o:spid="_x0000_s1046" type="#_x0000_t202" style="position:absolute;left:4457700;top:42545;width:2399030;height:367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<v:textbox>
                    <w:txbxContent>
                      <w:p w14:paraId="0B17AA74" w14:textId="77777777" w:rsidR="00A30D57" w:rsidRPr="00636A27" w:rsidRDefault="00A30D57" w:rsidP="009F42FD">
                        <w:pPr>
                          <w:jc w:val="right"/>
                          <w:rPr>
                            <w:i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N° 314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051004" w14:textId="64CAD231" w:rsidR="009F42FD" w:rsidRPr="00894CDE" w:rsidRDefault="009F42FD" w:rsidP="009F42FD"/>
    <w:p w14:paraId="22442612" w14:textId="57B47ADC" w:rsidR="009F42FD" w:rsidRPr="00894CDE" w:rsidRDefault="009F42FD" w:rsidP="009F42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8A62AD" wp14:editId="689AC182">
                <wp:simplePos x="0" y="0"/>
                <wp:positionH relativeFrom="column">
                  <wp:posOffset>-342900</wp:posOffset>
                </wp:positionH>
                <wp:positionV relativeFrom="paragraph">
                  <wp:posOffset>154305</wp:posOffset>
                </wp:positionV>
                <wp:extent cx="6943725" cy="0"/>
                <wp:effectExtent l="0" t="0" r="15875" b="25400"/>
                <wp:wrapNone/>
                <wp:docPr id="50" name="Connecteur droit avec flèch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50" o:spid="_x0000_s1026" type="#_x0000_t32" style="position:absolute;margin-left:-26.95pt;margin-top:12.15pt;width:54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" strokecolor="gray [1629]" strokeweight="1.5pt"/>
            </w:pict>
          </mc:Fallback>
        </mc:AlternateContent>
      </w:r>
    </w:p>
    <w:p w14:paraId="2B75585B" w14:textId="5FAF0089" w:rsidR="009F42FD" w:rsidRPr="00894CDE" w:rsidRDefault="009F42FD" w:rsidP="009F42F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D823C49" wp14:editId="41DA23C3">
                <wp:simplePos x="0" y="0"/>
                <wp:positionH relativeFrom="column">
                  <wp:posOffset>-457200</wp:posOffset>
                </wp:positionH>
                <wp:positionV relativeFrom="paragraph">
                  <wp:posOffset>125095</wp:posOffset>
                </wp:positionV>
                <wp:extent cx="6972300" cy="6929755"/>
                <wp:effectExtent l="0" t="0" r="12700" b="29845"/>
                <wp:wrapThrough wrapText="bothSides">
                  <wp:wrapPolygon edited="0">
                    <wp:start x="0" y="0"/>
                    <wp:lineTo x="0" y="2454"/>
                    <wp:lineTo x="79" y="4196"/>
                    <wp:lineTo x="7003" y="5067"/>
                    <wp:lineTo x="9757" y="5067"/>
                    <wp:lineTo x="9757" y="17734"/>
                    <wp:lineTo x="315" y="18843"/>
                    <wp:lineTo x="236" y="21614"/>
                    <wp:lineTo x="21403" y="21614"/>
                    <wp:lineTo x="21561" y="19001"/>
                    <wp:lineTo x="21561" y="9580"/>
                    <wp:lineTo x="10072" y="8867"/>
                    <wp:lineTo x="10072" y="3800"/>
                    <wp:lineTo x="10780" y="2533"/>
                    <wp:lineTo x="21561" y="2454"/>
                    <wp:lineTo x="21561" y="0"/>
                    <wp:lineTo x="0" y="0"/>
                  </wp:wrapPolygon>
                </wp:wrapThrough>
                <wp:docPr id="17" name="Groupe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6929755"/>
                          <a:chOff x="0" y="0"/>
                          <a:chExt cx="6972300" cy="6929755"/>
                        </a:xfrm>
                      </wpg:grpSpPr>
                      <wps:wsp>
                        <wps:cNvPr id="47" name="Zone de texte 47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086100"/>
                            <a:ext cx="3657600" cy="28524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A6C43" w14:textId="77777777" w:rsidR="00A30D57" w:rsidRPr="00DA2A33" w:rsidRDefault="00A30D57" w:rsidP="009F42FD">
                              <w:pPr>
                                <w:pStyle w:val="Titre"/>
                                <w:spacing w:after="0"/>
                                <w:rPr>
                                  <w:rFonts w:asciiTheme="minorHAnsi" w:hAnsiTheme="minorHAnsi"/>
                                  <w:b/>
                                  <w:i/>
                                  <w:color w:val="595959" w:themeColor="text1" w:themeTint="A6"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proofErr w:type="spellStart"/>
                              <w:r w:rsidRPr="00DA2A33">
                                <w:rPr>
                                  <w:rFonts w:asciiTheme="minorHAnsi" w:hAnsiTheme="minorHAnsi"/>
                                  <w:i/>
                                  <w:color w:val="595959" w:themeColor="text1" w:themeTint="A6"/>
                                  <w:sz w:val="20"/>
                                  <w:szCs w:val="20"/>
                                  <w:lang w:val="en-US"/>
                                </w:rPr>
                                <w:t>Schéma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Zone de texte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43725" cy="750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0C3E3" w14:textId="77777777" w:rsidR="00A30D57" w:rsidRPr="00DA2A33" w:rsidRDefault="00A30D57" w:rsidP="009F42FD">
                              <w:pPr>
                                <w:rPr>
                                  <w:i/>
                                  <w:sz w:val="18"/>
                                  <w:szCs w:val="72"/>
                                  <w:lang w:val="en-US"/>
                                </w:rPr>
                              </w:pPr>
                              <w:r w:rsidRPr="00DA2A33">
                                <w:rPr>
                                  <w:i/>
                                  <w:sz w:val="18"/>
                                  <w:szCs w:val="72"/>
                                  <w:lang w:val="en-US"/>
                                </w:rPr>
                                <w:t xml:space="preserve">Ton </w:t>
                              </w:r>
                              <w:r w:rsidRPr="00DA2A33">
                                <w:rPr>
                                  <w:i/>
                                  <w:sz w:val="18"/>
                                  <w:szCs w:val="72"/>
                                </w:rPr>
                                <w:t>accroche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Connecteur droit avec flèch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0400" y="915035"/>
                            <a:ext cx="0" cy="51085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Connecteur droit avec flèche 46"/>
                        <wps:cNvCnPr>
                          <a:cxnSpLocks noChangeShapeType="1"/>
                        </wps:cNvCnPr>
                        <wps:spPr bwMode="auto">
                          <a:xfrm>
                            <a:off x="114300" y="6057900"/>
                            <a:ext cx="6779895" cy="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Zone de texte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735"/>
                            <a:ext cx="21380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3B0BC" w14:textId="77777777" w:rsidR="00A30D57" w:rsidRPr="00DA2A33" w:rsidRDefault="00A30D57" w:rsidP="009F42FD">
                              <w:pPr>
                                <w:rPr>
                                  <w:i/>
                                  <w:color w:val="404040" w:themeColor="text1" w:themeTint="BF"/>
                                  <w:sz w:val="18"/>
                                  <w:szCs w:val="40"/>
                                  <w:lang w:val="en-US"/>
                                </w:rPr>
                              </w:pPr>
                              <w:r w:rsidRPr="00DA2A33">
                                <w:rPr>
                                  <w:i/>
                                  <w:color w:val="404040" w:themeColor="text1" w:themeTint="BF"/>
                                  <w:sz w:val="18"/>
                                  <w:szCs w:val="40"/>
                                  <w:lang w:val="en-US"/>
                                </w:rPr>
                                <w:t xml:space="preserve">Ton </w:t>
                              </w:r>
                              <w:proofErr w:type="spellStart"/>
                              <w:r w:rsidRPr="00DA2A33">
                                <w:rPr>
                                  <w:i/>
                                  <w:color w:val="404040" w:themeColor="text1" w:themeTint="BF"/>
                                  <w:sz w:val="18"/>
                                  <w:szCs w:val="40"/>
                                  <w:lang w:val="en-US"/>
                                </w:rPr>
                                <w:t>titre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114300" y="6129655"/>
                            <a:ext cx="6743700" cy="80010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352F1" w14:textId="33FBF920" w:rsidR="00A30D57" w:rsidRDefault="00A30D57">
                              <w:r w:rsidRPr="009F42FD">
                                <w:rPr>
                                  <w:b/>
                                  <w:i/>
                                  <w:u w:val="single"/>
                                </w:rPr>
                                <w:t>CONCLUSION</w:t>
                              </w:r>
                              <w: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7" o:spid="_x0000_s1047" style="position:absolute;left:0;text-align:left;margin-left:-35.95pt;margin-top:9.85pt;width:549pt;height:545.65pt;z-index:251684864" coordsize="6972300,6929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">
                <v:shape id="Zone de texte 47" o:spid="_x0000_s1048" type="#_x0000_t202" style="position:absolute;left:3314700;top:3086100;width:3657600;height:2852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NvGxQAA&#10;ANsAAAAPAAAAZHJzL2Rvd25yZXYueG1sRI9Ba8JAFITvBf/D8oReim6UWiV1FQkU2gpKVTy/7L4m&#10;wezbkN3G+O+7QqHHYWa+YZbr3taio9ZXjhVMxgkIYu1MxYWC0/FttADhA7LB2jEpuJGH9WrwsMTU&#10;uCt/UXcIhYgQ9ikqKENoUim9LsmiH7uGOHrfrrUYomwLaVq8Rrit5TRJXqTFiuNCiQ1lJenL4ccq&#10;0PtcZ/Zp+nnLd/k562g7+9hslXoc9ptXEIH68B/+a78bBc9zuH+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Q28bFAAAA2wAAAA8AAAAAAAAAAAAAAAAAlwIAAGRycy9k&#10;b3ducmV2LnhtbFBLBQYAAAAABAAEAPUAAACJAwAAAAA=&#10;" fillcolor="#c6d9f1 [671]" stroked="f">
                  <v:textbox>
                    <w:txbxContent>
                      <w:p w14:paraId="2A1A6C43" w14:textId="77777777" w:rsidR="009F42FD" w:rsidRPr="00DA2A33" w:rsidRDefault="009F42FD" w:rsidP="009F42FD">
                        <w:pPr>
                          <w:pStyle w:val="Titre"/>
                          <w:spacing w:after="0"/>
                          <w:rPr>
                            <w:rFonts w:asciiTheme="minorHAnsi" w:hAnsiTheme="minorHAnsi"/>
                            <w:b/>
                            <w:i/>
                            <w:color w:val="595959" w:themeColor="text1" w:themeTint="A6"/>
                            <w:sz w:val="40"/>
                            <w:szCs w:val="40"/>
                            <w:lang w:val="en-US"/>
                          </w:rPr>
                        </w:pPr>
                        <w:proofErr w:type="spellStart"/>
                        <w:r w:rsidRPr="00DA2A33">
                          <w:rPr>
                            <w:rFonts w:asciiTheme="minorHAnsi" w:hAnsiTheme="minorHAnsi"/>
                            <w:i/>
                            <w:color w:val="595959" w:themeColor="text1" w:themeTint="A6"/>
                            <w:sz w:val="20"/>
                            <w:szCs w:val="20"/>
                            <w:lang w:val="en-US"/>
                          </w:rPr>
                          <w:t>Schéma</w:t>
                        </w:r>
                        <w:proofErr w:type="spellEnd"/>
                      </w:p>
                    </w:txbxContent>
                  </v:textbox>
                </v:shape>
                <v:shape id="Zone de texte 51" o:spid="_x0000_s1049" type="#_x0000_t202" style="position:absolute;width:6943725;height:750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T3wFxQAA&#10;ANsAAAAPAAAAZHJzL2Rvd25yZXYueG1sRI9BawIxFITvhf6H8ArealalVVaj7AqKl1K1PXh8bF43&#10;WzcvSxJ1/fdNodDjMDPfMItVb1txJR8axwpGwwwEceV0w7WCz4/N8wxEiMgaW8ek4E4BVsvHhwXm&#10;2t34QNdjrEWCcMhRgYmxy6UMlSGLYeg64uR9OW8xJulrqT3eEty2cpxlr9Jiw2nBYEdrQ9X5eLEK&#10;yrey3H7PJuuped+evD0X931RKDV46os5iEh9/A//tXdawcsIfr+kHyC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PfAXFAAAA2wAAAA8AAAAAAAAAAAAAAAAAlwIAAGRycy9k&#10;b3ducmV2LnhtbFBLBQYAAAAABAAEAPUAAACJAwAAAAA=&#10;" fillcolor="#f2f2f2 [3052]" strokecolor="#243f60 [1604]">
                  <v:textbox>
                    <w:txbxContent>
                      <w:p w14:paraId="1120C3E3" w14:textId="77777777" w:rsidR="009F42FD" w:rsidRPr="00DA2A33" w:rsidRDefault="009F42FD" w:rsidP="009F42FD">
                        <w:pPr>
                          <w:rPr>
                            <w:i/>
                            <w:sz w:val="18"/>
                            <w:szCs w:val="72"/>
                            <w:lang w:val="en-US"/>
                          </w:rPr>
                        </w:pPr>
                        <w:r w:rsidRPr="00DA2A33">
                          <w:rPr>
                            <w:i/>
                            <w:sz w:val="18"/>
                            <w:szCs w:val="72"/>
                            <w:lang w:val="en-US"/>
                          </w:rPr>
                          <w:t xml:space="preserve">Ton </w:t>
                        </w:r>
                        <w:r w:rsidRPr="00DA2A33">
                          <w:rPr>
                            <w:i/>
                            <w:sz w:val="18"/>
                            <w:szCs w:val="72"/>
                          </w:rPr>
                          <w:t>accroche</w:t>
                        </w:r>
                      </w:p>
                    </w:txbxContent>
                  </v:textbox>
                </v:shape>
                <v:shape id="Connecteur droit avec flèche 49" o:spid="_x0000_s1050" type="#_x0000_t32" style="position:absolute;left:3200400;top:915035;width:0;height:510857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Lff3cQAAADbAAAADwAAAGRycy9kb3ducmV2LnhtbESP0WrCQBRE3wv+w3KFvpS6sYo0qRuR&#10;oFawtDTtB1yy1yQkezdkV41/3xWEPg4zc4ZZrgbTijP1rrasYDqJQBAXVtdcKvj92T6/gnAeWWNr&#10;mRRcycEqHT0sMdH2wt90zn0pAoRdggoq77tESldUZNBNbEccvKPtDfog+1LqHi8Bblr5EkULabDm&#10;sFBhR1lFRZOfjILPjONs4b+2brbDD3yPmyd72Cj1OB7WbyA8Df4/fG/vtYJ5DLcv4QfI9A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ot9/dxAAAANsAAAAPAAAAAAAAAAAA&#10;AAAAAKECAABkcnMvZG93bnJldi54bWxQSwUGAAAAAAQABAD5AAAAkgMAAAAA&#10;" strokecolor="gray [1629]" strokeweight="1.5pt"/>
                <v:shape id="Connecteur droit avec flèche 46" o:spid="_x0000_s1051" type="#_x0000_t32" style="position:absolute;left:114300;top:6057900;width:6779895;height:63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+A6MMAAADbAAAADwAAAGRycy9kb3ducmV2LnhtbESP0WqDQBRE3wv5h+UG+lLqqkgoxlVK&#10;IOBLCo39gIt7q6buXeNuov37bqHQx2FmzjBFtZpR3Gl2g2UFSRSDIG6tHrhT8NEcn19AOI+scbRM&#10;Cr7JQVVuHgrMtV34ne5n34kAYZejgt77KZfStT0ZdJGdiIP3aWeDPsi5k3rGJcDNKNM43kmDA4eF&#10;Hic69NR+nW9GwVI/1acsGdOWrtNgm9vlzSeNUo/b9XUPwtPq/8N/7VoryHbw+yX8AFn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p/gOjDAAAA2wAAAA8AAAAAAAAAAAAA&#10;AAAAoQIAAGRycy9kb3ducmV2LnhtbFBLBQYAAAAABAAEAPkAAACRAwAAAAA=&#10;" strokecolor="gray [1629]" strokeweight="1.5pt"/>
                <v:shape id="Zone de texte 48" o:spid="_x0000_s1052" type="#_x0000_t202" style="position:absolute;top:800735;width:2138045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<v:textbox>
                    <w:txbxContent>
                      <w:p w14:paraId="0903B0BC" w14:textId="77777777" w:rsidR="009F42FD" w:rsidRPr="00DA2A33" w:rsidRDefault="009F42FD" w:rsidP="009F42FD">
                        <w:pPr>
                          <w:rPr>
                            <w:i/>
                            <w:color w:val="404040" w:themeColor="text1" w:themeTint="BF"/>
                            <w:sz w:val="18"/>
                            <w:szCs w:val="40"/>
                            <w:lang w:val="en-US"/>
                          </w:rPr>
                        </w:pPr>
                        <w:r w:rsidRPr="00DA2A33">
                          <w:rPr>
                            <w:i/>
                            <w:color w:val="404040" w:themeColor="text1" w:themeTint="BF"/>
                            <w:sz w:val="18"/>
                            <w:szCs w:val="40"/>
                            <w:lang w:val="en-US"/>
                          </w:rPr>
                          <w:t xml:space="preserve">Ton </w:t>
                        </w:r>
                        <w:proofErr w:type="spellStart"/>
                        <w:r w:rsidRPr="00DA2A33">
                          <w:rPr>
                            <w:i/>
                            <w:color w:val="404040" w:themeColor="text1" w:themeTint="BF"/>
                            <w:sz w:val="18"/>
                            <w:szCs w:val="40"/>
                            <w:lang w:val="en-US"/>
                          </w:rPr>
                          <w:t>titre</w:t>
                        </w:r>
                        <w:proofErr w:type="spellEnd"/>
                      </w:p>
                    </w:txbxContent>
                  </v:textbox>
                </v:shape>
                <v:shape id="Zone de texte 9" o:spid="_x0000_s1053" type="#_x0000_t202" style="position:absolute;left:114300;top:6129655;width:67437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5sFxAAA&#10;ANoAAAAPAAAAZHJzL2Rvd25yZXYueG1sRI9Ba8JAFITvhf6H5RV6KWbTUqRG1xAEoYIi2lJ6fGaf&#10;2WD2bciumvrrXUHocZiZb5hJ3ttGnKjztWMFr0kKgrh0uuZKwffXfPABwgdkjY1jUvBHHvLp48ME&#10;M+3OvKHTNlQiQthnqMCE0GZS+tKQRZ+4ljh6e9dZDFF2ldQdniPcNvItTYfSYs1xwWBLM0PlYXu0&#10;CnBtdrW/rJrL7JeL+eJ9iT8vS6Wen/piDCJQH/7D9/anVjCC25V4A+T0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Z+bBcQAAADaAAAADwAAAAAAAAAAAAAAAACXAgAAZHJzL2Rv&#10;d25yZXYueG1sUEsFBgAAAAAEAAQA9QAAAIgDAAAAAA==&#10;" fillcolor="white [3201]" strokecolor="black [3200]" strokeweight="2pt">
                  <v:textbox>
                    <w:txbxContent>
                      <w:p w14:paraId="74B352F1" w14:textId="33FBF920" w:rsidR="009F42FD" w:rsidRDefault="009F42FD">
                        <w:r w:rsidRPr="009F42FD">
                          <w:rPr>
                            <w:b/>
                            <w:i/>
                            <w:u w:val="single"/>
                          </w:rPr>
                          <w:t>CONCLUSION</w:t>
                        </w:r>
                        <w:r>
                          <w:t> :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FCB7067" w14:textId="77777777" w:rsidR="009F42FD" w:rsidRPr="00894CDE" w:rsidRDefault="009F42FD" w:rsidP="009F42FD"/>
    <w:p w14:paraId="4AA3F4FC" w14:textId="77777777" w:rsidR="009F42FD" w:rsidRPr="00894CDE" w:rsidRDefault="009F42FD" w:rsidP="009F42FD"/>
    <w:p w14:paraId="0EFA5206" w14:textId="77777777" w:rsidR="009F42FD" w:rsidRPr="00894CDE" w:rsidRDefault="009F42FD" w:rsidP="009F42FD"/>
    <w:p w14:paraId="342967ED" w14:textId="77777777" w:rsidR="009F42FD" w:rsidRPr="00894CDE" w:rsidRDefault="009F42FD" w:rsidP="009F42FD"/>
    <w:p w14:paraId="3384CE55" w14:textId="2C0BB7DC" w:rsidR="009F42FD" w:rsidRPr="00894CDE" w:rsidRDefault="009F42FD" w:rsidP="009F42FD"/>
    <w:p w14:paraId="08EC678D" w14:textId="77777777" w:rsidR="009F42FD" w:rsidRPr="00894CDE" w:rsidRDefault="009F42FD" w:rsidP="009F42FD"/>
    <w:p w14:paraId="704D4970" w14:textId="77777777" w:rsidR="009F42FD" w:rsidRPr="00894CDE" w:rsidRDefault="009F42FD" w:rsidP="009F42FD"/>
    <w:p w14:paraId="600736E3" w14:textId="77777777" w:rsidR="009F42FD" w:rsidRPr="00894CDE" w:rsidRDefault="009F42FD" w:rsidP="009F42FD"/>
    <w:p w14:paraId="0FD17D35" w14:textId="77777777" w:rsidR="009F42FD" w:rsidRPr="00894CDE" w:rsidRDefault="009F42FD" w:rsidP="009F42FD"/>
    <w:p w14:paraId="72BD0C74" w14:textId="77777777" w:rsidR="009F42FD" w:rsidRPr="00894CDE" w:rsidRDefault="009F42FD" w:rsidP="009F42FD"/>
    <w:p w14:paraId="5993B2CE" w14:textId="77777777" w:rsidR="009F42FD" w:rsidRPr="00894CDE" w:rsidRDefault="009F42FD" w:rsidP="009F42FD"/>
    <w:p w14:paraId="123F5BA3" w14:textId="77777777" w:rsidR="009F42FD" w:rsidRPr="00894CDE" w:rsidRDefault="009F42FD" w:rsidP="009F42FD"/>
    <w:p w14:paraId="23AB24AE" w14:textId="77777777" w:rsidR="009F42FD" w:rsidRPr="00894CDE" w:rsidRDefault="009F42FD" w:rsidP="009F42FD"/>
    <w:p w14:paraId="77AADDFB" w14:textId="77777777" w:rsidR="009F42FD" w:rsidRPr="00894CDE" w:rsidRDefault="009F42FD" w:rsidP="009F42FD"/>
    <w:p w14:paraId="7112DDEB" w14:textId="77777777" w:rsidR="009F42FD" w:rsidRPr="00894CDE" w:rsidRDefault="009F42FD" w:rsidP="009F42FD"/>
    <w:p w14:paraId="7BD86466" w14:textId="77777777" w:rsidR="009F42FD" w:rsidRPr="00894CDE" w:rsidRDefault="009F42FD" w:rsidP="009F42FD"/>
    <w:p w14:paraId="379089C7" w14:textId="77D55324" w:rsidR="009F42FD" w:rsidRPr="00894CDE" w:rsidRDefault="009F42FD" w:rsidP="009F42FD"/>
    <w:p w14:paraId="3F026059" w14:textId="77777777" w:rsidR="009F42FD" w:rsidRPr="00894CDE" w:rsidRDefault="009F42FD" w:rsidP="009F42FD"/>
    <w:p w14:paraId="593713FE" w14:textId="6D36D8D3" w:rsidR="009F42FD" w:rsidRPr="00894CDE" w:rsidRDefault="009F42FD" w:rsidP="009F42FD"/>
    <w:p w14:paraId="3106D310" w14:textId="77777777" w:rsidR="009F42FD" w:rsidRPr="00894CDE" w:rsidRDefault="009F42FD" w:rsidP="009F42FD"/>
    <w:p w14:paraId="6DDBD3D8" w14:textId="77777777" w:rsidR="009F42FD" w:rsidRPr="00894CDE" w:rsidRDefault="009F42FD" w:rsidP="009F42FD"/>
    <w:p w14:paraId="255AE6CD" w14:textId="77777777" w:rsidR="009F42FD" w:rsidRPr="00894CDE" w:rsidRDefault="009F42FD" w:rsidP="009F42FD"/>
    <w:p w14:paraId="2B551E84" w14:textId="77777777" w:rsidR="009F42FD" w:rsidRPr="00894CDE" w:rsidRDefault="009F42FD" w:rsidP="009F42FD"/>
    <w:p w14:paraId="7B8071D6" w14:textId="77777777" w:rsidR="009F42FD" w:rsidRPr="00894CDE" w:rsidRDefault="009F42FD" w:rsidP="009F42FD"/>
    <w:p w14:paraId="099C0E50" w14:textId="77777777" w:rsidR="009F42FD" w:rsidRPr="00894CDE" w:rsidRDefault="009F42FD" w:rsidP="009F42FD"/>
    <w:p w14:paraId="34B148EE" w14:textId="2D62675B" w:rsidR="009F42FD" w:rsidRPr="009F42FD" w:rsidRDefault="009F42FD" w:rsidP="009F42FD"/>
    <w:sectPr w:rsidR="009F42FD" w:rsidRPr="009F42FD" w:rsidSect="009F42FD">
      <w:headerReference w:type="default" r:id="rId21"/>
      <w:footerReference w:type="default" r:id="rId22"/>
      <w:pgSz w:w="11900" w:h="16840"/>
      <w:pgMar w:top="1418" w:right="1134" w:bottom="993" w:left="1134" w:header="568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DC188" w14:textId="77777777" w:rsidR="00EE5594" w:rsidRDefault="00EE5594" w:rsidP="0091777E">
      <w:r>
        <w:separator/>
      </w:r>
    </w:p>
  </w:endnote>
  <w:endnote w:type="continuationSeparator" w:id="0">
    <w:p w14:paraId="376BCC9C" w14:textId="77777777" w:rsidR="00EE5594" w:rsidRDefault="00EE5594" w:rsidP="00917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Helvetica LT Std Cond Light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Inserat LT Std">
    <w:altName w:val="Arial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79675" w14:textId="1300EC49" w:rsidR="00A30D57" w:rsidRDefault="00A30D57">
    <w:pPr>
      <w:pStyle w:val="Pieddepag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8E4CDF" wp14:editId="737CBA38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2920" cy="342900"/>
              <wp:effectExtent l="0" t="6350" r="0" b="6350"/>
              <wp:wrapNone/>
              <wp:docPr id="6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8351F" w14:textId="77777777" w:rsidR="00A30D57" w:rsidRDefault="00A30D57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separate"/>
                          </w:r>
                          <w:r w:rsidR="00AB7880">
                            <w:rPr>
                              <w:b/>
                              <w:noProof/>
                              <w:color w:val="FFFFFF"/>
                              <w:sz w:val="32"/>
                              <w:lang w:eastAsia="fr-FR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54" type="#_x0000_t202" style="position:absolute;left:0;text-align:left;margin-left:489.9pt;margin-top:-7.85pt;width:39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" filled="f" stroked="f">
              <v:textbox>
                <w:txbxContent>
                  <w:p w14:paraId="1318351F" w14:textId="77777777" w:rsidR="00A30D57" w:rsidRDefault="00A30D57">
                    <w:pPr>
                      <w:jc w:val="center"/>
                    </w:pP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separate"/>
                    </w:r>
                    <w:r w:rsidR="00B041F5">
                      <w:rPr>
                        <w:b/>
                        <w:noProof/>
                        <w:color w:val="FFFFFF"/>
                        <w:sz w:val="32"/>
                        <w:lang w:eastAsia="fr-FR"/>
                      </w:rPr>
                      <w:t>1</w:t>
                    </w: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27CF2B" wp14:editId="15BB8F89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19455" cy="467995"/>
              <wp:effectExtent l="71755" t="75565" r="97790" b="129540"/>
              <wp:wrapNone/>
              <wp:docPr id="2" name="Arrondir un rectangle avec un coin diagon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455" cy="467995"/>
                      </a:xfrm>
                      <a:custGeom>
                        <a:avLst/>
                        <a:gdLst>
                          <a:gd name="T0" fmla="*/ 359730 w 719455"/>
                          <a:gd name="T1" fmla="*/ 0 h 467995"/>
                          <a:gd name="T2" fmla="*/ 719459 w 719455"/>
                          <a:gd name="T3" fmla="*/ 234000 h 467995"/>
                          <a:gd name="T4" fmla="*/ 359730 w 719455"/>
                          <a:gd name="T5" fmla="*/ 467999 h 467995"/>
                          <a:gd name="T6" fmla="*/ 0 w 719455"/>
                          <a:gd name="T7" fmla="*/ 234000 h 467995"/>
                          <a:gd name="T8" fmla="*/ 78001 w 719455"/>
                          <a:gd name="T9" fmla="*/ 0 h 467995"/>
                          <a:gd name="T10" fmla="*/ 719459 w 719455"/>
                          <a:gd name="T11" fmla="*/ 0 h 467995"/>
                          <a:gd name="T12" fmla="*/ 719459 w 719455"/>
                          <a:gd name="T13" fmla="*/ 0 h 467995"/>
                          <a:gd name="T14" fmla="*/ 719459 w 719455"/>
                          <a:gd name="T15" fmla="*/ 389997 h 467995"/>
                          <a:gd name="T16" fmla="*/ 641458 w 719455"/>
                          <a:gd name="T17" fmla="*/ 467999 h 467995"/>
                          <a:gd name="T18" fmla="*/ 0 w 719455"/>
                          <a:gd name="T19" fmla="*/ 467999 h 467995"/>
                          <a:gd name="T20" fmla="*/ 0 w 719455"/>
                          <a:gd name="T21" fmla="*/ 467999 h 467995"/>
                          <a:gd name="T22" fmla="*/ 0 w 719455"/>
                          <a:gd name="T23" fmla="*/ 78002 h 467995"/>
                          <a:gd name="T24" fmla="*/ 78001 w 719455"/>
                          <a:gd name="T25" fmla="*/ 0 h 467995"/>
                          <a:gd name="T26" fmla="*/ 17694720 60000 65536"/>
                          <a:gd name="T27" fmla="*/ 0 60000 65536"/>
                          <a:gd name="T28" fmla="*/ 5898240 60000 65536"/>
                          <a:gd name="T29" fmla="*/ 1179648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w 719455"/>
                          <a:gd name="T40" fmla="*/ 0 h 467995"/>
                          <a:gd name="T41" fmla="*/ 719455 w 719455"/>
                          <a:gd name="T42" fmla="*/ 467995 h 467995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T39" t="T40" r="T41" b="T42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D21A7A0" id="Arrondir un rectangle avec un coin diagonal 12" o:spid="_x0000_s1026" style="position:absolute;margin-left:481.95pt;margin-top:-12.4pt;width:56.65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" path="m78001,l719455,r,389994c719455,433073,684533,467995,641454,467995l,467995,,78001c,34922,34922,,78001,xe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path arrowok="t" o:connecttype="custom" o:connectlocs="359730,0;719459,234000;359730,467999;0,234000;78001,0;719459,0;719459,0;719459,389997;641458,467999;0,467999;0,467999;0,78002;78001,0" o:connectangles="270,0,90,180,0,0,0,0,0,0,0,0,0" textboxrect="0,0,719455,467995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4437B64" wp14:editId="0A87D4FD">
              <wp:simplePos x="0" y="0"/>
              <wp:positionH relativeFrom="column">
                <wp:posOffset>-723265</wp:posOffset>
              </wp:positionH>
              <wp:positionV relativeFrom="paragraph">
                <wp:posOffset>-30480</wp:posOffset>
              </wp:positionV>
              <wp:extent cx="7560310" cy="228600"/>
              <wp:effectExtent l="73025" t="75565" r="75565" b="102235"/>
              <wp:wrapNone/>
              <wp:docPr id="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286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2189BA9" id="Rectangle 8" o:spid="_x0000_s1026" style="position:absolute;margin-left:-56.95pt;margin-top:-2.4pt;width:595.3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textbox inset="0,0,0,0"/>
            </v:rect>
          </w:pict>
        </mc:Fallback>
      </mc:AlternateContent>
    </w:r>
    <w:r>
      <w:rPr>
        <w:color w:val="FFFFFF"/>
        <w:sz w:val="20"/>
        <w:lang w:eastAsia="fr-FR"/>
      </w:rPr>
      <w:t>Académie de Versailles – Groupe de travail collège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D10BC" w14:textId="77777777" w:rsidR="00EE5594" w:rsidRDefault="00EE5594" w:rsidP="0091777E">
      <w:r w:rsidRPr="0091777E">
        <w:separator/>
      </w:r>
    </w:p>
  </w:footnote>
  <w:footnote w:type="continuationSeparator" w:id="0">
    <w:p w14:paraId="48FC9041" w14:textId="77777777" w:rsidR="00EE5594" w:rsidRDefault="00EE5594" w:rsidP="009177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71355" w14:textId="17FEE52C" w:rsidR="00A30D57" w:rsidRDefault="00A30D57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ED27DCD" wp14:editId="4C31111E">
          <wp:simplePos x="0" y="0"/>
          <wp:positionH relativeFrom="column">
            <wp:posOffset>-456569</wp:posOffset>
          </wp:positionH>
          <wp:positionV relativeFrom="paragraph">
            <wp:posOffset>-100968</wp:posOffset>
          </wp:positionV>
          <wp:extent cx="650238" cy="456569"/>
          <wp:effectExtent l="0" t="0" r="0" b="0"/>
          <wp:wrapNone/>
          <wp:docPr id="1" name="Image 5" descr="Description : Mac HD:Users:manuel:Documents:Cours:Documents:Images:Logo académ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238" cy="4565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16A781B" wp14:editId="395549D9">
              <wp:simplePos x="0" y="0"/>
              <wp:positionH relativeFrom="column">
                <wp:posOffset>-719455</wp:posOffset>
              </wp:positionH>
              <wp:positionV relativeFrom="paragraph">
                <wp:posOffset>-113665</wp:posOffset>
              </wp:positionV>
              <wp:extent cx="7559675" cy="467995"/>
              <wp:effectExtent l="76835" t="81915" r="72390" b="97790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46799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blurRad="63500" dist="22997" dir="5400000" algn="tl" rotWithShape="0">
                          <a:srgbClr val="000000">
                            <a:alpha val="3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E0EA1DC" id="Rectangle 6" o:spid="_x0000_s1026" style="position:absolute;margin-left:-56.65pt;margin-top:-8.95pt;width:595.25pt;height:3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" fillcolor="#9bc1ff" stroked="f">
              <v:fill color2="#3f80cd" focus="100%" type="gradient">
                <o:fill v:ext="view" type="gradientUnscaled"/>
              </v:fill>
              <v:shadow on="t" color="black" opacity="22936f" origin="-.5,-.5" offset="0,.63881mm"/>
              <v:textbox inset="0,0,0,0"/>
            </v:rect>
          </w:pict>
        </mc:Fallback>
      </mc:AlternateContent>
    </w:r>
    <w:r>
      <w:rPr>
        <w:b/>
        <w:color w:val="FFFFFF"/>
        <w:sz w:val="28"/>
      </w:rPr>
      <w:t>Document élève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5650"/>
    <w:multiLevelType w:val="multilevel"/>
    <w:tmpl w:val="19F40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3B03F92"/>
    <w:multiLevelType w:val="multilevel"/>
    <w:tmpl w:val="DF5428A4"/>
    <w:lvl w:ilvl="0">
      <w:start w:val="1"/>
      <w:numFmt w:val="upperLetter"/>
      <w:lvlText w:val="%1]."/>
      <w:lvlJc w:val="right"/>
      <w:pPr>
        <w:ind w:left="360" w:hanging="360"/>
      </w:pPr>
      <w:rPr>
        <w:rFonts w:hint="default"/>
      </w:rPr>
    </w:lvl>
    <w:lvl w:ilvl="1">
      <w:start w:val="1"/>
      <w:numFmt w:val="upperRoman"/>
      <w:pStyle w:val="Style2"/>
      <w:lvlText w:val="%2.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60305ADF"/>
    <w:multiLevelType w:val="multilevel"/>
    <w:tmpl w:val="D522F25C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pStyle w:val="Titre2"/>
      <w:lvlText w:val="%2."/>
      <w:lvlJc w:val="left"/>
      <w:pPr>
        <w:ind w:left="720" w:hanging="36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>
    <w:nsid w:val="7CD82B6A"/>
    <w:multiLevelType w:val="hybridMultilevel"/>
    <w:tmpl w:val="5DA4D8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1">
      <w:lvl w:ilvl="1">
        <w:start w:val="1"/>
        <w:numFmt w:val="decimal"/>
        <w:lvlText w:val="%2."/>
        <w:lvlJc w:val="left"/>
        <w:pPr>
          <w:ind w:left="786" w:hanging="360"/>
        </w:pPr>
        <w:rPr>
          <w:color w:val="0070C0"/>
        </w:rPr>
      </w:lvl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7E"/>
    <w:rsid w:val="000A24B5"/>
    <w:rsid w:val="002A5312"/>
    <w:rsid w:val="00315FB9"/>
    <w:rsid w:val="00381879"/>
    <w:rsid w:val="003B079B"/>
    <w:rsid w:val="004362AB"/>
    <w:rsid w:val="00456496"/>
    <w:rsid w:val="005714C1"/>
    <w:rsid w:val="007512A4"/>
    <w:rsid w:val="007D3C74"/>
    <w:rsid w:val="0091777E"/>
    <w:rsid w:val="00976880"/>
    <w:rsid w:val="009F42FD"/>
    <w:rsid w:val="00A30D57"/>
    <w:rsid w:val="00AB7880"/>
    <w:rsid w:val="00B041F5"/>
    <w:rsid w:val="00BC1872"/>
    <w:rsid w:val="00C84F87"/>
    <w:rsid w:val="00E65B9C"/>
    <w:rsid w:val="00EE5594"/>
    <w:rsid w:val="00F7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CCD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1777E"/>
    <w:pPr>
      <w:suppressAutoHyphens/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rsid w:val="0091777E"/>
    <w:pPr>
      <w:keepNext/>
      <w:keepLines/>
      <w:pBdr>
        <w:bottom w:val="single" w:sz="4" w:space="0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uiPriority w:val="9"/>
    <w:qFormat/>
    <w:rsid w:val="0091777E"/>
    <w:pPr>
      <w:keepNext/>
      <w:keepLines/>
      <w:numPr>
        <w:ilvl w:val="1"/>
        <w:numId w:val="1"/>
      </w:numPr>
      <w:spacing w:before="20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rsid w:val="0091777E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F42F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91777E"/>
    <w:pPr>
      <w:numPr>
        <w:numId w:val="1"/>
      </w:numPr>
    </w:pPr>
  </w:style>
  <w:style w:type="paragraph" w:styleId="Textedebulles">
    <w:name w:val="Balloon Text"/>
    <w:basedOn w:val="Normal"/>
    <w:rsid w:val="009177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rsid w:val="0091777E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91777E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sid w:val="0091777E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rsid w:val="0091777E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rsid w:val="0091777E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rsid w:val="0091777E"/>
    <w:rPr>
      <w:rFonts w:ascii="Calibri" w:eastAsia="MS Gothic" w:hAnsi="Calibri" w:cs="Times New Roman"/>
      <w:b/>
      <w:bCs/>
      <w:color w:val="4F81BD"/>
    </w:rPr>
  </w:style>
  <w:style w:type="table" w:styleId="Grille">
    <w:name w:val="Table Grid"/>
    <w:basedOn w:val="TableauNormal"/>
    <w:rsid w:val="000A24B5"/>
    <w:pPr>
      <w:autoSpaceDN/>
      <w:textAlignment w:val="auto"/>
    </w:pPr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6Car">
    <w:name w:val="Titre 6 Car"/>
    <w:basedOn w:val="Policepardfaut"/>
    <w:link w:val="Titre6"/>
    <w:uiPriority w:val="9"/>
    <w:semiHidden/>
    <w:rsid w:val="009F42F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paragraph" w:customStyle="1" w:styleId="Style2">
    <w:name w:val="Style2"/>
    <w:basedOn w:val="Titre2"/>
    <w:next w:val="Normal"/>
    <w:rsid w:val="009F42FD"/>
    <w:pPr>
      <w:keepLines w:val="0"/>
      <w:numPr>
        <w:numId w:val="4"/>
      </w:numPr>
      <w:suppressAutoHyphens w:val="0"/>
      <w:autoSpaceDN/>
      <w:spacing w:before="120" w:after="120"/>
      <w:ind w:left="993" w:hanging="284"/>
      <w:textAlignment w:val="auto"/>
    </w:pPr>
    <w:rPr>
      <w:rFonts w:ascii="Franklin Gothic Demi" w:eastAsia="Times New Roman" w:hAnsi="Franklin Gothic Demi"/>
      <w:b w:val="0"/>
      <w:bCs w:val="0"/>
      <w:color w:val="0000FF"/>
      <w:sz w:val="28"/>
      <w:szCs w:val="20"/>
      <w:u w:val="single"/>
      <w:lang w:eastAsia="fr-FR"/>
    </w:rPr>
  </w:style>
  <w:style w:type="paragraph" w:customStyle="1" w:styleId="IIIIII">
    <w:name w:val="IIIIII"/>
    <w:basedOn w:val="Style2"/>
    <w:next w:val="Normal"/>
    <w:link w:val="IIIIIICar"/>
    <w:autoRedefine/>
    <w:qFormat/>
    <w:rsid w:val="009F42FD"/>
    <w:pPr>
      <w:ind w:left="720" w:right="176" w:hanging="360"/>
    </w:pPr>
    <w:rPr>
      <w:rFonts w:ascii="Helvetica LT Std Cond Light" w:hAnsi="Helvetica LT Std Cond Light"/>
      <w:color w:val="215868" w:themeColor="accent5" w:themeShade="80"/>
      <w:sz w:val="32"/>
    </w:rPr>
  </w:style>
  <w:style w:type="character" w:customStyle="1" w:styleId="IIIIIICar">
    <w:name w:val="IIIIII Car"/>
    <w:basedOn w:val="Policepardfaut"/>
    <w:link w:val="IIIIII"/>
    <w:rsid w:val="009F42FD"/>
    <w:rPr>
      <w:rFonts w:ascii="Helvetica LT Std Cond Light" w:eastAsia="Times New Roman" w:hAnsi="Helvetica LT Std Cond Light"/>
      <w:color w:val="215868" w:themeColor="accent5" w:themeShade="80"/>
      <w:sz w:val="32"/>
      <w:u w:val="single"/>
    </w:rPr>
  </w:style>
  <w:style w:type="paragraph" w:styleId="Sansinterligne">
    <w:name w:val="No Spacing"/>
    <w:uiPriority w:val="1"/>
    <w:qFormat/>
    <w:rsid w:val="009F42FD"/>
    <w:pPr>
      <w:autoSpaceDN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F42FD"/>
    <w:pPr>
      <w:pBdr>
        <w:bottom w:val="single" w:sz="8" w:space="4" w:color="4F81BD" w:themeColor="accent1"/>
      </w:pBdr>
      <w:suppressAutoHyphens w:val="0"/>
      <w:autoSpaceDN/>
      <w:spacing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o-RO" w:eastAsia="en-US"/>
    </w:rPr>
  </w:style>
  <w:style w:type="character" w:customStyle="1" w:styleId="TitreCar">
    <w:name w:val="Titre Car"/>
    <w:basedOn w:val="Policepardfaut"/>
    <w:link w:val="Titre"/>
    <w:uiPriority w:val="10"/>
    <w:rsid w:val="009F42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o-RO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1777E"/>
    <w:pPr>
      <w:suppressAutoHyphens/>
      <w:jc w:val="both"/>
    </w:pPr>
    <w:rPr>
      <w:rFonts w:ascii="Calibri" w:eastAsia="Times New Roman" w:hAnsi="Calibri"/>
      <w:color w:val="000000"/>
      <w:sz w:val="24"/>
      <w:szCs w:val="24"/>
      <w:lang w:eastAsia="ja-JP"/>
    </w:rPr>
  </w:style>
  <w:style w:type="paragraph" w:styleId="Titre1">
    <w:name w:val="heading 1"/>
    <w:basedOn w:val="Normal"/>
    <w:next w:val="Normal"/>
    <w:rsid w:val="0091777E"/>
    <w:pPr>
      <w:keepNext/>
      <w:keepLines/>
      <w:pBdr>
        <w:bottom w:val="single" w:sz="4" w:space="0" w:color="365F91"/>
      </w:pBdr>
      <w:spacing w:before="360"/>
      <w:outlineLvl w:val="0"/>
    </w:pPr>
    <w:rPr>
      <w:rFonts w:eastAsia="MS Gothic"/>
      <w:b/>
      <w:bCs/>
      <w:color w:val="365F91"/>
      <w:sz w:val="32"/>
      <w:szCs w:val="32"/>
    </w:rPr>
  </w:style>
  <w:style w:type="paragraph" w:styleId="Titre2">
    <w:name w:val="heading 2"/>
    <w:basedOn w:val="Normal"/>
    <w:next w:val="Normal"/>
    <w:uiPriority w:val="9"/>
    <w:qFormat/>
    <w:rsid w:val="0091777E"/>
    <w:pPr>
      <w:keepNext/>
      <w:keepLines/>
      <w:numPr>
        <w:ilvl w:val="1"/>
        <w:numId w:val="1"/>
      </w:numPr>
      <w:spacing w:before="200"/>
      <w:outlineLvl w:val="1"/>
    </w:pPr>
    <w:rPr>
      <w:rFonts w:eastAsia="MS Gothic"/>
      <w:b/>
      <w:bCs/>
      <w:color w:val="365F91"/>
      <w:sz w:val="26"/>
      <w:szCs w:val="26"/>
    </w:rPr>
  </w:style>
  <w:style w:type="paragraph" w:styleId="Titre3">
    <w:name w:val="heading 3"/>
    <w:basedOn w:val="Normal"/>
    <w:next w:val="Normal"/>
    <w:rsid w:val="0091777E"/>
    <w:pPr>
      <w:keepNext/>
      <w:keepLines/>
      <w:spacing w:before="200"/>
      <w:outlineLvl w:val="2"/>
    </w:pPr>
    <w:rPr>
      <w:rFonts w:eastAsia="MS Gothic"/>
      <w:b/>
      <w:bCs/>
      <w:color w:val="4F81BD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F42F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91777E"/>
    <w:pPr>
      <w:numPr>
        <w:numId w:val="1"/>
      </w:numPr>
    </w:pPr>
  </w:style>
  <w:style w:type="paragraph" w:styleId="Textedebulles">
    <w:name w:val="Balloon Text"/>
    <w:basedOn w:val="Normal"/>
    <w:rsid w:val="009177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rsid w:val="0091777E"/>
    <w:rPr>
      <w:rFonts w:ascii="Lucida Grande" w:eastAsia="Times New Roman" w:hAnsi="Lucida Grande" w:cs="Lucida Grande"/>
      <w:color w:val="000000"/>
      <w:sz w:val="18"/>
      <w:szCs w:val="18"/>
    </w:rPr>
  </w:style>
  <w:style w:type="paragraph" w:styleId="En-tte">
    <w:name w:val="head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91777E"/>
    <w:rPr>
      <w:rFonts w:ascii="Calibri" w:eastAsia="Times New Roman" w:hAnsi="Calibri" w:cs="Times New Roman"/>
      <w:color w:val="000000"/>
    </w:rPr>
  </w:style>
  <w:style w:type="paragraph" w:styleId="Pieddepage">
    <w:name w:val="footer"/>
    <w:basedOn w:val="Normal"/>
    <w:rsid w:val="00917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sid w:val="0091777E"/>
    <w:rPr>
      <w:rFonts w:ascii="Calibri" w:eastAsia="Times New Roman" w:hAnsi="Calibri" w:cs="Times New Roman"/>
      <w:color w:val="000000"/>
    </w:rPr>
  </w:style>
  <w:style w:type="character" w:customStyle="1" w:styleId="Titre1Car">
    <w:name w:val="Titre 1 Car"/>
    <w:rsid w:val="0091777E"/>
    <w:rPr>
      <w:rFonts w:ascii="Calibri" w:eastAsia="MS Gothic" w:hAnsi="Calibri" w:cs="Times New Roman"/>
      <w:b/>
      <w:bCs/>
      <w:color w:val="365F91"/>
      <w:sz w:val="32"/>
      <w:szCs w:val="32"/>
    </w:rPr>
  </w:style>
  <w:style w:type="character" w:customStyle="1" w:styleId="Titre2Car">
    <w:name w:val="Titre 2 Car"/>
    <w:rsid w:val="0091777E"/>
    <w:rPr>
      <w:rFonts w:ascii="Calibri" w:eastAsia="MS Gothic" w:hAnsi="Calibri" w:cs="Times New Roman"/>
      <w:b/>
      <w:bCs/>
      <w:color w:val="365F91"/>
      <w:sz w:val="26"/>
      <w:szCs w:val="26"/>
    </w:rPr>
  </w:style>
  <w:style w:type="character" w:customStyle="1" w:styleId="Titre3Car">
    <w:name w:val="Titre 3 Car"/>
    <w:rsid w:val="0091777E"/>
    <w:rPr>
      <w:rFonts w:ascii="Calibri" w:eastAsia="MS Gothic" w:hAnsi="Calibri" w:cs="Times New Roman"/>
      <w:b/>
      <w:bCs/>
      <w:color w:val="4F81BD"/>
    </w:rPr>
  </w:style>
  <w:style w:type="table" w:styleId="Grille">
    <w:name w:val="Table Grid"/>
    <w:basedOn w:val="TableauNormal"/>
    <w:rsid w:val="000A24B5"/>
    <w:pPr>
      <w:autoSpaceDN/>
      <w:textAlignment w:val="auto"/>
    </w:pPr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6Car">
    <w:name w:val="Titre 6 Car"/>
    <w:basedOn w:val="Policepardfaut"/>
    <w:link w:val="Titre6"/>
    <w:uiPriority w:val="9"/>
    <w:semiHidden/>
    <w:rsid w:val="009F42F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paragraph" w:customStyle="1" w:styleId="Style2">
    <w:name w:val="Style2"/>
    <w:basedOn w:val="Titre2"/>
    <w:next w:val="Normal"/>
    <w:rsid w:val="009F42FD"/>
    <w:pPr>
      <w:keepLines w:val="0"/>
      <w:numPr>
        <w:numId w:val="4"/>
      </w:numPr>
      <w:suppressAutoHyphens w:val="0"/>
      <w:autoSpaceDN/>
      <w:spacing w:before="120" w:after="120"/>
      <w:ind w:left="993" w:hanging="284"/>
      <w:textAlignment w:val="auto"/>
    </w:pPr>
    <w:rPr>
      <w:rFonts w:ascii="Franklin Gothic Demi" w:eastAsia="Times New Roman" w:hAnsi="Franklin Gothic Demi"/>
      <w:b w:val="0"/>
      <w:bCs w:val="0"/>
      <w:color w:val="0000FF"/>
      <w:sz w:val="28"/>
      <w:szCs w:val="20"/>
      <w:u w:val="single"/>
      <w:lang w:eastAsia="fr-FR"/>
    </w:rPr>
  </w:style>
  <w:style w:type="paragraph" w:customStyle="1" w:styleId="IIIIII">
    <w:name w:val="IIIIII"/>
    <w:basedOn w:val="Style2"/>
    <w:next w:val="Normal"/>
    <w:link w:val="IIIIIICar"/>
    <w:autoRedefine/>
    <w:qFormat/>
    <w:rsid w:val="009F42FD"/>
    <w:pPr>
      <w:ind w:left="720" w:right="176" w:hanging="360"/>
    </w:pPr>
    <w:rPr>
      <w:rFonts w:ascii="Helvetica LT Std Cond Light" w:hAnsi="Helvetica LT Std Cond Light"/>
      <w:color w:val="215868" w:themeColor="accent5" w:themeShade="80"/>
      <w:sz w:val="32"/>
    </w:rPr>
  </w:style>
  <w:style w:type="character" w:customStyle="1" w:styleId="IIIIIICar">
    <w:name w:val="IIIIII Car"/>
    <w:basedOn w:val="Policepardfaut"/>
    <w:link w:val="IIIIII"/>
    <w:rsid w:val="009F42FD"/>
    <w:rPr>
      <w:rFonts w:ascii="Helvetica LT Std Cond Light" w:eastAsia="Times New Roman" w:hAnsi="Helvetica LT Std Cond Light"/>
      <w:color w:val="215868" w:themeColor="accent5" w:themeShade="80"/>
      <w:sz w:val="32"/>
      <w:u w:val="single"/>
    </w:rPr>
  </w:style>
  <w:style w:type="paragraph" w:styleId="Sansinterligne">
    <w:name w:val="No Spacing"/>
    <w:uiPriority w:val="1"/>
    <w:qFormat/>
    <w:rsid w:val="009F42FD"/>
    <w:pPr>
      <w:autoSpaceDN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9F42FD"/>
    <w:pPr>
      <w:pBdr>
        <w:bottom w:val="single" w:sz="8" w:space="4" w:color="4F81BD" w:themeColor="accent1"/>
      </w:pBdr>
      <w:suppressAutoHyphens w:val="0"/>
      <w:autoSpaceDN/>
      <w:spacing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o-RO" w:eastAsia="en-US"/>
    </w:rPr>
  </w:style>
  <w:style w:type="character" w:customStyle="1" w:styleId="TitreCar">
    <w:name w:val="Titre Car"/>
    <w:basedOn w:val="Policepardfaut"/>
    <w:link w:val="Titre"/>
    <w:uiPriority w:val="10"/>
    <w:rsid w:val="009F42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openxmlformats.org/officeDocument/2006/relationships/image" Target="media/image5.png"/><Relationship Id="rId15" Type="http://schemas.openxmlformats.org/officeDocument/2006/relationships/image" Target="media/image7.png"/><Relationship Id="rId16" Type="http://schemas.openxmlformats.org/officeDocument/2006/relationships/image" Target="media/image6.jpg"/><Relationship Id="rId17" Type="http://schemas.openxmlformats.org/officeDocument/2006/relationships/image" Target="media/image10.jpeg"/><Relationship Id="rId18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3\Documents\Document%20&#233;l&#232;v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\Users\prof3\Documents\Document élève</Template>
  <TotalTime>1</TotalTime>
  <Pages>3</Pages>
  <Words>127</Words>
  <Characters>703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beber_ia_ipr</dc:creator>
  <cp:lastModifiedBy>Laurent Grosbois</cp:lastModifiedBy>
  <cp:revision>2</cp:revision>
  <cp:lastPrinted>2015-09-14T13:41:00Z</cp:lastPrinted>
  <dcterms:created xsi:type="dcterms:W3CDTF">2015-09-14T13:42:00Z</dcterms:created>
  <dcterms:modified xsi:type="dcterms:W3CDTF">2015-09-14T13:42:00Z</dcterms:modified>
</cp:coreProperties>
</file>