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4EE3E" w14:textId="77777777" w:rsidR="0095746B" w:rsidRDefault="0095746B" w:rsidP="005C7547">
      <w:pPr>
        <w:rPr>
          <w:color w:val="0070C0"/>
        </w:rPr>
      </w:pPr>
      <w:bookmarkStart w:id="0" w:name="_GoBack"/>
      <w:bookmarkEnd w:id="0"/>
    </w:p>
    <w:p w14:paraId="1AFDDF43" w14:textId="29D9065C" w:rsidR="0095746B" w:rsidRDefault="0095746B" w:rsidP="0095746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5BDC9" wp14:editId="5B312034">
                <wp:simplePos x="0" y="0"/>
                <wp:positionH relativeFrom="column">
                  <wp:posOffset>571500</wp:posOffset>
                </wp:positionH>
                <wp:positionV relativeFrom="paragraph">
                  <wp:posOffset>42545</wp:posOffset>
                </wp:positionV>
                <wp:extent cx="5143500" cy="685800"/>
                <wp:effectExtent l="0" t="0" r="38100" b="254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4F53" w14:textId="77777777" w:rsidR="003A1D1F" w:rsidRPr="00281D66" w:rsidRDefault="003A1D1F" w:rsidP="00EF15C2">
                            <w:pPr>
                              <w:pStyle w:val="Titre2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color w:val="8DB3E2" w:themeColor="text2" w:themeTint="66"/>
                                <w:sz w:val="40"/>
                                <w:szCs w:val="40"/>
                              </w:rPr>
                            </w:pPr>
                            <w:r w:rsidRPr="00281D66">
                              <w:rPr>
                                <w:color w:val="8DB3E2" w:themeColor="text2" w:themeTint="66"/>
                                <w:sz w:val="40"/>
                                <w:szCs w:val="40"/>
                              </w:rPr>
                              <w:t>Activité : De la pomme à la Lune</w:t>
                            </w:r>
                            <w:proofErr w:type="gramStart"/>
                            <w:r w:rsidRPr="00281D66">
                              <w:rPr>
                                <w:color w:val="8DB3E2" w:themeColor="text2" w:themeTint="66"/>
                                <w:sz w:val="40"/>
                                <w:szCs w:val="40"/>
                              </w:rPr>
                              <w:t>… 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45pt;margin-top:3.35pt;width:40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" fillcolor="white [3201]" strokecolor="#4f81bd [3204]" strokeweight="2pt">
                <v:textbox>
                  <w:txbxContent>
                    <w:p w14:paraId="6DFD4F53" w14:textId="77777777" w:rsidR="003A1D1F" w:rsidRPr="00281D66" w:rsidRDefault="003A1D1F" w:rsidP="00EF15C2">
                      <w:pPr>
                        <w:pStyle w:val="Titre2"/>
                        <w:numPr>
                          <w:ilvl w:val="0"/>
                          <w:numId w:val="0"/>
                        </w:numPr>
                        <w:jc w:val="center"/>
                        <w:rPr>
                          <w:color w:val="8DB3E2" w:themeColor="text2" w:themeTint="66"/>
                          <w:sz w:val="40"/>
                          <w:szCs w:val="40"/>
                        </w:rPr>
                      </w:pPr>
                      <w:r w:rsidRPr="00281D66">
                        <w:rPr>
                          <w:color w:val="8DB3E2" w:themeColor="text2" w:themeTint="66"/>
                          <w:sz w:val="40"/>
                          <w:szCs w:val="40"/>
                        </w:rPr>
                        <w:t>Activité : De la pomme à la Lune</w:t>
                      </w:r>
                      <w:proofErr w:type="gramStart"/>
                      <w:r w:rsidRPr="00281D66">
                        <w:rPr>
                          <w:color w:val="8DB3E2" w:themeColor="text2" w:themeTint="66"/>
                          <w:sz w:val="40"/>
                          <w:szCs w:val="40"/>
                        </w:rPr>
                        <w:t>… 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ADD84" w14:textId="77777777" w:rsidR="0095746B" w:rsidRDefault="0095746B" w:rsidP="0095746B"/>
    <w:p w14:paraId="56C0D211" w14:textId="77777777" w:rsidR="0095746B" w:rsidRDefault="0095746B" w:rsidP="0095746B"/>
    <w:p w14:paraId="71076B94" w14:textId="77777777" w:rsidR="00EF15C2" w:rsidRDefault="00EF15C2" w:rsidP="0095746B"/>
    <w:p w14:paraId="44B70480" w14:textId="77777777" w:rsidR="00EF15C2" w:rsidRPr="0095746B" w:rsidRDefault="00EF15C2" w:rsidP="0095746B"/>
    <w:p w14:paraId="3BFB4469" w14:textId="6F36E173" w:rsidR="005C7547" w:rsidRDefault="00D26FB0" w:rsidP="005C7547">
      <w:pPr>
        <w:pStyle w:val="Titre2"/>
        <w:rPr>
          <w:color w:val="auto"/>
        </w:rPr>
      </w:pPr>
      <w:r w:rsidRPr="00845A95">
        <w:rPr>
          <w:color w:val="0070C0"/>
        </w:rPr>
        <w:t>Niveau </w:t>
      </w:r>
      <w:r>
        <w:t xml:space="preserve">: </w:t>
      </w:r>
      <w:r w:rsidR="00FE2BB2">
        <w:rPr>
          <w:color w:val="auto"/>
        </w:rPr>
        <w:t>3</w:t>
      </w:r>
      <w:r w:rsidR="00E64BA4" w:rsidRPr="00C757A1">
        <w:rPr>
          <w:color w:val="auto"/>
          <w:vertAlign w:val="superscript"/>
        </w:rPr>
        <w:t>ème</w:t>
      </w:r>
    </w:p>
    <w:p w14:paraId="317C3CCC" w14:textId="74FEF48D" w:rsidR="00C757A1" w:rsidRPr="00C757A1" w:rsidRDefault="00C757A1" w:rsidP="00C757A1">
      <w:pPr>
        <w:pStyle w:val="Titre2"/>
      </w:pPr>
      <w:r w:rsidRPr="00845A95">
        <w:rPr>
          <w:color w:val="0070C0"/>
        </w:rPr>
        <w:t>Thème de l’activité</w:t>
      </w:r>
      <w:r w:rsidRPr="00C757A1">
        <w:t> </w:t>
      </w:r>
      <w:r>
        <w:rPr>
          <w:b w:val="0"/>
          <w:bCs w:val="0"/>
        </w:rPr>
        <w:t>:</w:t>
      </w:r>
      <w:r>
        <w:t xml:space="preserve"> </w:t>
      </w:r>
      <w:r w:rsidR="00FE2BB2">
        <w:rPr>
          <w:color w:val="auto"/>
        </w:rPr>
        <w:t>La gravitation</w:t>
      </w:r>
    </w:p>
    <w:p w14:paraId="063530FC" w14:textId="2BFCDD8A" w:rsidR="005C7547" w:rsidRDefault="00D26FB0" w:rsidP="005C7547">
      <w:pPr>
        <w:pStyle w:val="Titre2"/>
      </w:pPr>
      <w:r w:rsidRPr="00845A95">
        <w:rPr>
          <w:color w:val="0070C0"/>
        </w:rPr>
        <w:t>Durée indicative</w:t>
      </w:r>
      <w:r>
        <w:t xml:space="preserve"> : </w:t>
      </w:r>
      <w:r w:rsidR="00FE2BB2">
        <w:rPr>
          <w:color w:val="auto"/>
        </w:rPr>
        <w:t>1h à 1h30</w:t>
      </w:r>
    </w:p>
    <w:p w14:paraId="41A4E2FA" w14:textId="77777777" w:rsidR="005C7547" w:rsidRPr="00845A95" w:rsidRDefault="00D26FB0" w:rsidP="005C7547">
      <w:pPr>
        <w:pStyle w:val="Titre2"/>
        <w:rPr>
          <w:color w:val="0070C0"/>
        </w:rPr>
      </w:pPr>
      <w:r w:rsidRPr="00845A95">
        <w:rPr>
          <w:color w:val="0070C0"/>
        </w:rPr>
        <w:t>Extrait du programme :</w:t>
      </w:r>
    </w:p>
    <w:p w14:paraId="2CD337EF" w14:textId="1ECBBB18" w:rsidR="00FE2BB2" w:rsidRDefault="00FE2B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81770" wp14:editId="0CB4B45F">
                <wp:simplePos x="0" y="0"/>
                <wp:positionH relativeFrom="column">
                  <wp:posOffset>-342900</wp:posOffset>
                </wp:positionH>
                <wp:positionV relativeFrom="paragraph">
                  <wp:posOffset>198755</wp:posOffset>
                </wp:positionV>
                <wp:extent cx="6858000" cy="19431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C743C" w14:textId="20ACF1C3" w:rsidR="003A1D1F" w:rsidRDefault="003A1D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C380BC" wp14:editId="75664946">
                                  <wp:extent cx="6481725" cy="1575344"/>
                                  <wp:effectExtent l="101600" t="101600" r="97155" b="101600"/>
                                  <wp:docPr id="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829" cy="1575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-26.95pt;margin-top:15.65pt;width:540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" filled="f" stroked="f">
                <v:textbox>
                  <w:txbxContent>
                    <w:p w14:paraId="304C743C" w14:textId="20ACF1C3" w:rsidR="003A1D1F" w:rsidRDefault="003A1D1F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C380BC" wp14:editId="75664946">
                            <wp:extent cx="6481725" cy="1575344"/>
                            <wp:effectExtent l="101600" t="101600" r="97155" b="101600"/>
                            <wp:docPr id="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829" cy="1575612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3E158405" w14:textId="5F7B8512" w:rsidR="00FE2BB2" w:rsidRDefault="00FE2BB2"/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48"/>
      </w:tblGrid>
      <w:tr w:rsidR="005C7547" w14:paraId="5CED63C4" w14:textId="77777777" w:rsidTr="00E64BA4">
        <w:trPr>
          <w:jc w:val="center"/>
        </w:trPr>
        <w:tc>
          <w:tcPr>
            <w:tcW w:w="98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38942" w14:textId="5BF6CD7E" w:rsidR="005C7547" w:rsidRDefault="005C7547" w:rsidP="00FE2BB2">
            <w:pPr>
              <w:snapToGrid w:val="0"/>
              <w:spacing w:before="60" w:after="60"/>
              <w:rPr>
                <w:rFonts w:cs="Arial"/>
                <w:b/>
                <w:sz w:val="20"/>
                <w:szCs w:val="20"/>
              </w:rPr>
            </w:pPr>
          </w:p>
          <w:p w14:paraId="6C155DA6" w14:textId="77777777" w:rsidR="00E64BA4" w:rsidRDefault="00E64BA4" w:rsidP="00C757A1">
            <w:pPr>
              <w:pStyle w:val="Titre2"/>
              <w:rPr>
                <w:rFonts w:asciiTheme="majorHAnsi" w:hAnsiTheme="majorHAnsi"/>
              </w:rPr>
            </w:pPr>
            <w:r w:rsidRPr="00845A95">
              <w:rPr>
                <w:color w:val="0070C0"/>
              </w:rPr>
              <w:t>Objectifs</w:t>
            </w:r>
            <w:r w:rsidRPr="00C757A1">
              <w:t> </w:t>
            </w:r>
            <w:r w:rsidRPr="00EB13AE">
              <w:rPr>
                <w:rFonts w:asciiTheme="majorHAnsi" w:hAnsiTheme="majorHAnsi"/>
              </w:rPr>
              <w:t>:</w:t>
            </w:r>
          </w:p>
          <w:p w14:paraId="6002A785" w14:textId="77777777" w:rsidR="00BD2897" w:rsidRPr="00BD2897" w:rsidRDefault="00BD2897" w:rsidP="00BD2897"/>
          <w:p w14:paraId="1FA4D626" w14:textId="77777777" w:rsidR="002618DE" w:rsidRDefault="00BD2897" w:rsidP="00BD2897">
            <w:pPr>
              <w:pStyle w:val="Paragraphedeliste"/>
              <w:numPr>
                <w:ilvl w:val="0"/>
                <w:numId w:val="19"/>
              </w:numPr>
            </w:pPr>
            <w:r>
              <w:t>Faire émerger les conceptions initiales des élèves.</w:t>
            </w:r>
          </w:p>
          <w:p w14:paraId="5A4BA00E" w14:textId="6A3F21D8" w:rsidR="00BD2897" w:rsidRDefault="00BD2897" w:rsidP="00BD2897">
            <w:pPr>
              <w:pStyle w:val="Paragraphedeliste"/>
              <w:numPr>
                <w:ilvl w:val="0"/>
                <w:numId w:val="19"/>
              </w:numPr>
            </w:pPr>
            <w:r>
              <w:t>Mettre en activité les élèves.</w:t>
            </w:r>
          </w:p>
          <w:p w14:paraId="10215C75" w14:textId="77777777" w:rsidR="00BD2897" w:rsidRDefault="00BD2897" w:rsidP="00BD2897">
            <w:pPr>
              <w:pStyle w:val="Paragraphedeliste"/>
              <w:numPr>
                <w:ilvl w:val="0"/>
                <w:numId w:val="19"/>
              </w:numPr>
            </w:pPr>
            <w:r>
              <w:t>Développer le travail collaboratif.</w:t>
            </w:r>
          </w:p>
          <w:p w14:paraId="4D464D65" w14:textId="5761442F" w:rsidR="00E64BA4" w:rsidRPr="00710716" w:rsidRDefault="00BD2897" w:rsidP="00E64BA4">
            <w:pPr>
              <w:pStyle w:val="Paragraphedeliste"/>
              <w:numPr>
                <w:ilvl w:val="0"/>
                <w:numId w:val="19"/>
              </w:numPr>
            </w:pPr>
            <w:r>
              <w:t>Savoir communiquer sur sa démarche tant à l’oral qu’à l’écrit.</w:t>
            </w:r>
          </w:p>
          <w:p w14:paraId="1D13F6A8" w14:textId="77777777" w:rsidR="00E64BA4" w:rsidRPr="00845A95" w:rsidRDefault="00E64BA4" w:rsidP="00C757A1">
            <w:pPr>
              <w:pStyle w:val="Titre2"/>
              <w:rPr>
                <w:color w:val="0070C0"/>
              </w:rPr>
            </w:pPr>
            <w:r w:rsidRPr="00845A95">
              <w:rPr>
                <w:color w:val="0070C0"/>
              </w:rPr>
              <w:t>Compétences évaluées :</w:t>
            </w:r>
          </w:p>
          <w:p w14:paraId="21EA5224" w14:textId="77777777" w:rsidR="00C757A1" w:rsidRPr="00C757A1" w:rsidRDefault="00C757A1" w:rsidP="00C757A1"/>
          <w:p w14:paraId="355DF104" w14:textId="2FF70653" w:rsidR="00E64BA4" w:rsidRDefault="00710716" w:rsidP="00710716">
            <w:pPr>
              <w:jc w:val="center"/>
              <w:rPr>
                <w:rFonts w:asciiTheme="majorHAnsi" w:hAnsiTheme="majorHAnsi"/>
              </w:rPr>
            </w:pPr>
            <w:r w:rsidRPr="00710716">
              <w:rPr>
                <w:rFonts w:asciiTheme="majorHAnsi" w:hAnsiTheme="majorHAnsi"/>
                <w:b/>
                <w:u w:val="single"/>
              </w:rPr>
              <w:t>GRILLE d’EVALUATION (Version PROFESSEUR)</w:t>
            </w:r>
          </w:p>
          <w:p w14:paraId="14B44944" w14:textId="77777777" w:rsidR="006A47D9" w:rsidRPr="00EB13AE" w:rsidRDefault="006A47D9" w:rsidP="00E64BA4">
            <w:pPr>
              <w:rPr>
                <w:rFonts w:asciiTheme="majorHAnsi" w:hAnsiTheme="majorHAnsi"/>
              </w:rPr>
            </w:pP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1805"/>
              <w:gridCol w:w="5145"/>
              <w:gridCol w:w="624"/>
              <w:gridCol w:w="624"/>
              <w:gridCol w:w="684"/>
              <w:gridCol w:w="740"/>
            </w:tblGrid>
            <w:tr w:rsidR="00710716" w:rsidRPr="00EB13AE" w14:paraId="486372C4" w14:textId="77777777" w:rsidTr="00710716">
              <w:tc>
                <w:tcPr>
                  <w:tcW w:w="1805" w:type="dxa"/>
                  <w:vMerge w:val="restart"/>
                  <w:vAlign w:val="center"/>
                </w:tcPr>
                <w:p w14:paraId="5AC1A9E0" w14:textId="73E709A0" w:rsidR="00710716" w:rsidRPr="00853C6A" w:rsidRDefault="00710716" w:rsidP="00710716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Compétence évaluée</w:t>
                  </w:r>
                </w:p>
              </w:tc>
              <w:tc>
                <w:tcPr>
                  <w:tcW w:w="5145" w:type="dxa"/>
                  <w:vMerge w:val="restart"/>
                  <w:vAlign w:val="center"/>
                </w:tcPr>
                <w:p w14:paraId="529EDC5A" w14:textId="25770B3A" w:rsidR="00710716" w:rsidRDefault="00710716" w:rsidP="00853C6A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Critères de réussite</w:t>
                  </w:r>
                </w:p>
              </w:tc>
              <w:tc>
                <w:tcPr>
                  <w:tcW w:w="2672" w:type="dxa"/>
                  <w:gridSpan w:val="4"/>
                </w:tcPr>
                <w:p w14:paraId="75EAB660" w14:textId="3C3CEBBC" w:rsidR="00710716" w:rsidRPr="00FE2BB2" w:rsidRDefault="00710716" w:rsidP="00FE2BB2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Niveau de maîtrise</w:t>
                  </w:r>
                </w:p>
              </w:tc>
            </w:tr>
            <w:tr w:rsidR="00710716" w:rsidRPr="00EB13AE" w14:paraId="33D31F10" w14:textId="77777777" w:rsidTr="00710716">
              <w:tc>
                <w:tcPr>
                  <w:tcW w:w="1805" w:type="dxa"/>
                  <w:vMerge/>
                </w:tcPr>
                <w:p w14:paraId="6FF3FA4C" w14:textId="77777777" w:rsidR="00710716" w:rsidRPr="00853C6A" w:rsidRDefault="00710716" w:rsidP="006A47D9">
                  <w:pPr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5145" w:type="dxa"/>
                  <w:vMerge/>
                  <w:vAlign w:val="center"/>
                </w:tcPr>
                <w:p w14:paraId="7DD61943" w14:textId="0EC48D8D" w:rsidR="00710716" w:rsidRPr="00853C6A" w:rsidRDefault="00710716" w:rsidP="00853C6A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624" w:type="dxa"/>
                </w:tcPr>
                <w:p w14:paraId="6CE37571" w14:textId="611456CD" w:rsidR="00710716" w:rsidRPr="00FE2BB2" w:rsidRDefault="00710716" w:rsidP="00FE2BB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E2BB2">
                    <w:rPr>
                      <w:b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624" w:type="dxa"/>
                </w:tcPr>
                <w:p w14:paraId="0FDE3B8B" w14:textId="6452E0CB" w:rsidR="00710716" w:rsidRPr="00FE2BB2" w:rsidRDefault="00710716" w:rsidP="00FE2BB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E2BB2">
                    <w:rPr>
                      <w:b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684" w:type="dxa"/>
                  <w:vAlign w:val="center"/>
                </w:tcPr>
                <w:p w14:paraId="19940FA9" w14:textId="5A86C248" w:rsidR="00710716" w:rsidRPr="00FE2BB2" w:rsidRDefault="00710716" w:rsidP="00FE2BB2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FE2BB2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40" w:type="dxa"/>
                  <w:vAlign w:val="center"/>
                </w:tcPr>
                <w:p w14:paraId="602984A9" w14:textId="7ED82BA1" w:rsidR="00710716" w:rsidRPr="00FE2BB2" w:rsidRDefault="00710716" w:rsidP="00FE2BB2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FE2BB2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D</w:t>
                  </w:r>
                </w:p>
              </w:tc>
            </w:tr>
            <w:tr w:rsidR="002618DE" w:rsidRPr="00EB13AE" w14:paraId="036C3545" w14:textId="77777777" w:rsidTr="00710716">
              <w:tc>
                <w:tcPr>
                  <w:tcW w:w="1805" w:type="dxa"/>
                  <w:vMerge w:val="restart"/>
                  <w:vAlign w:val="center"/>
                </w:tcPr>
                <w:p w14:paraId="455B7038" w14:textId="582B27FE" w:rsidR="002618DE" w:rsidRPr="00853C6A" w:rsidRDefault="002618DE" w:rsidP="00BD2897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853C6A">
                    <w:rPr>
                      <w:rFonts w:asciiTheme="majorHAnsi" w:hAnsiTheme="majorHAnsi"/>
                      <w:b/>
                    </w:rPr>
                    <w:t>S ‘approprier</w:t>
                  </w:r>
                </w:p>
              </w:tc>
              <w:tc>
                <w:tcPr>
                  <w:tcW w:w="5145" w:type="dxa"/>
                </w:tcPr>
                <w:p w14:paraId="5FECF227" w14:textId="24903CB0" w:rsidR="002618DE" w:rsidRPr="00EB13AE" w:rsidRDefault="00BD2897" w:rsidP="00FE2B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J’ai su faire le lien entre la vidéo et la problématique.</w:t>
                  </w:r>
                </w:p>
              </w:tc>
              <w:tc>
                <w:tcPr>
                  <w:tcW w:w="624" w:type="dxa"/>
                </w:tcPr>
                <w:p w14:paraId="187D3802" w14:textId="77777777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624" w:type="dxa"/>
                </w:tcPr>
                <w:p w14:paraId="7CA37E0E" w14:textId="6D1D4F6F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684" w:type="dxa"/>
                </w:tcPr>
                <w:p w14:paraId="2012ABE5" w14:textId="5B9EF82B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40" w:type="dxa"/>
                </w:tcPr>
                <w:p w14:paraId="07592EFC" w14:textId="77777777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2618DE" w:rsidRPr="00EB13AE" w14:paraId="359C8B03" w14:textId="77777777" w:rsidTr="00710716">
              <w:tc>
                <w:tcPr>
                  <w:tcW w:w="1805" w:type="dxa"/>
                  <w:vMerge/>
                  <w:vAlign w:val="center"/>
                </w:tcPr>
                <w:p w14:paraId="694442A0" w14:textId="0AAA1E8F" w:rsidR="002618DE" w:rsidRPr="00853C6A" w:rsidRDefault="002618DE" w:rsidP="00BD2897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5145" w:type="dxa"/>
                </w:tcPr>
                <w:p w14:paraId="7ABCD48E" w14:textId="277CC6AF" w:rsidR="002618DE" w:rsidRPr="00EB13AE" w:rsidRDefault="002618DE" w:rsidP="00FE2BB2">
                  <w:pPr>
                    <w:rPr>
                      <w:rFonts w:asciiTheme="majorHAnsi" w:hAnsiTheme="majorHAnsi"/>
                    </w:rPr>
                  </w:pPr>
                  <w:r w:rsidRPr="00EB13AE">
                    <w:rPr>
                      <w:rFonts w:asciiTheme="majorHAnsi" w:hAnsiTheme="majorHAnsi"/>
                    </w:rPr>
                    <w:t xml:space="preserve">J’ai </w:t>
                  </w:r>
                  <w:r>
                    <w:rPr>
                      <w:rFonts w:asciiTheme="majorHAnsi" w:hAnsiTheme="majorHAnsi"/>
                    </w:rPr>
                    <w:t>su</w:t>
                  </w:r>
                  <w:r w:rsidR="00BD2897">
                    <w:rPr>
                      <w:rFonts w:asciiTheme="majorHAnsi" w:hAnsiTheme="majorHAnsi"/>
                    </w:rPr>
                    <w:t xml:space="preserve"> utiliser les documents pour rédiger l’article.</w:t>
                  </w:r>
                </w:p>
              </w:tc>
              <w:tc>
                <w:tcPr>
                  <w:tcW w:w="624" w:type="dxa"/>
                </w:tcPr>
                <w:p w14:paraId="52BE45D2" w14:textId="77777777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624" w:type="dxa"/>
                </w:tcPr>
                <w:p w14:paraId="413A99C8" w14:textId="16DA60BF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684" w:type="dxa"/>
                </w:tcPr>
                <w:p w14:paraId="39334306" w14:textId="2727E9A1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40" w:type="dxa"/>
                </w:tcPr>
                <w:p w14:paraId="7E9F0555" w14:textId="77777777" w:rsidR="002618DE" w:rsidRPr="00EB13AE" w:rsidRDefault="002618DE" w:rsidP="006A47D9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FE2BB2" w:rsidRPr="00EB13AE" w14:paraId="53C9E205" w14:textId="77777777" w:rsidTr="00710716">
              <w:tc>
                <w:tcPr>
                  <w:tcW w:w="1805" w:type="dxa"/>
                  <w:vAlign w:val="center"/>
                </w:tcPr>
                <w:p w14:paraId="518DB2C1" w14:textId="77777777" w:rsidR="00FE2BB2" w:rsidRPr="00853C6A" w:rsidRDefault="00FE2BB2" w:rsidP="00BD2897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853C6A">
                    <w:rPr>
                      <w:rFonts w:asciiTheme="majorHAnsi" w:hAnsiTheme="majorHAnsi"/>
                      <w:b/>
                    </w:rPr>
                    <w:t>Communiquer</w:t>
                  </w:r>
                </w:p>
              </w:tc>
              <w:tc>
                <w:tcPr>
                  <w:tcW w:w="5145" w:type="dxa"/>
                </w:tcPr>
                <w:p w14:paraId="440F6696" w14:textId="4C85AEF6" w:rsidR="00FE2BB2" w:rsidRPr="00EB13AE" w:rsidRDefault="00BD2897" w:rsidP="006A47D9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J’ai su rédiger et organiser mon article en utilisant le vocabulaire adapté.</w:t>
                  </w:r>
                </w:p>
              </w:tc>
              <w:tc>
                <w:tcPr>
                  <w:tcW w:w="624" w:type="dxa"/>
                </w:tcPr>
                <w:p w14:paraId="78314BBA" w14:textId="77777777" w:rsidR="00FE2BB2" w:rsidRPr="00EB13AE" w:rsidRDefault="00FE2BB2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624" w:type="dxa"/>
                </w:tcPr>
                <w:p w14:paraId="77CE0DEA" w14:textId="6889593C" w:rsidR="00FE2BB2" w:rsidRPr="00EB13AE" w:rsidRDefault="00FE2BB2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684" w:type="dxa"/>
                </w:tcPr>
                <w:p w14:paraId="1DDF657B" w14:textId="002A74C3" w:rsidR="00FE2BB2" w:rsidRPr="00EB13AE" w:rsidRDefault="00FE2BB2" w:rsidP="006A47D9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40" w:type="dxa"/>
                </w:tcPr>
                <w:p w14:paraId="1E44E31F" w14:textId="77777777" w:rsidR="00FE2BB2" w:rsidRPr="00EB13AE" w:rsidRDefault="00FE2BB2" w:rsidP="006A47D9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02F0B7C8" w14:textId="77777777" w:rsidR="00E64BA4" w:rsidRPr="00EB13AE" w:rsidRDefault="00E64BA4" w:rsidP="00E64BA4">
            <w:pPr>
              <w:rPr>
                <w:rFonts w:asciiTheme="majorHAnsi" w:hAnsiTheme="majorHAnsi"/>
              </w:rPr>
            </w:pPr>
          </w:p>
          <w:p w14:paraId="20C594BE" w14:textId="77777777" w:rsidR="00710716" w:rsidRDefault="00710716" w:rsidP="0071071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14:paraId="10E18FFB" w14:textId="1E270BF7" w:rsidR="00710716" w:rsidRDefault="00710716" w:rsidP="00710716">
            <w:pPr>
              <w:jc w:val="center"/>
              <w:rPr>
                <w:rFonts w:asciiTheme="majorHAnsi" w:hAnsiTheme="majorHAnsi"/>
              </w:rPr>
            </w:pPr>
            <w:r w:rsidRPr="00710716">
              <w:rPr>
                <w:rFonts w:asciiTheme="majorHAnsi" w:hAnsiTheme="majorHAnsi"/>
                <w:b/>
                <w:u w:val="single"/>
              </w:rPr>
              <w:lastRenderedPageBreak/>
              <w:t xml:space="preserve">GRILLE d’EVALUATION (Version </w:t>
            </w:r>
            <w:r>
              <w:rPr>
                <w:rFonts w:asciiTheme="majorHAnsi" w:hAnsiTheme="majorHAnsi"/>
                <w:b/>
                <w:u w:val="single"/>
              </w:rPr>
              <w:t>ELEVE</w:t>
            </w:r>
            <w:r w:rsidRPr="00710716">
              <w:rPr>
                <w:rFonts w:asciiTheme="majorHAnsi" w:hAnsiTheme="majorHAnsi"/>
                <w:b/>
                <w:u w:val="single"/>
              </w:rPr>
              <w:t>)</w:t>
            </w:r>
          </w:p>
          <w:p w14:paraId="385D5D23" w14:textId="77777777" w:rsidR="00710716" w:rsidRPr="00EB13AE" w:rsidRDefault="00710716" w:rsidP="00710716">
            <w:pPr>
              <w:rPr>
                <w:rFonts w:asciiTheme="majorHAnsi" w:hAnsiTheme="majorHAnsi"/>
              </w:rPr>
            </w:pPr>
          </w:p>
          <w:tbl>
            <w:tblPr>
              <w:tblStyle w:val="Grille"/>
              <w:tblW w:w="9718" w:type="dxa"/>
              <w:tblLook w:val="04A0" w:firstRow="1" w:lastRow="0" w:firstColumn="1" w:lastColumn="0" w:noHBand="0" w:noVBand="1"/>
            </w:tblPr>
            <w:tblGrid>
              <w:gridCol w:w="6394"/>
              <w:gridCol w:w="776"/>
              <w:gridCol w:w="776"/>
              <w:gridCol w:w="850"/>
              <w:gridCol w:w="922"/>
            </w:tblGrid>
            <w:tr w:rsidR="00710716" w:rsidRPr="00EB13AE" w14:paraId="0DF0013A" w14:textId="77777777" w:rsidTr="00281D66">
              <w:trPr>
                <w:trHeight w:val="317"/>
              </w:trPr>
              <w:tc>
                <w:tcPr>
                  <w:tcW w:w="6394" w:type="dxa"/>
                  <w:vMerge w:val="restart"/>
                  <w:vAlign w:val="center"/>
                </w:tcPr>
                <w:p w14:paraId="31C5439D" w14:textId="414C52C0" w:rsidR="00710716" w:rsidRDefault="00710716" w:rsidP="00710716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Critères de réussite</w:t>
                  </w:r>
                </w:p>
              </w:tc>
              <w:tc>
                <w:tcPr>
                  <w:tcW w:w="3324" w:type="dxa"/>
                  <w:gridSpan w:val="4"/>
                </w:tcPr>
                <w:p w14:paraId="77BFA37E" w14:textId="2ADEED70" w:rsidR="00710716" w:rsidRPr="00FE2BB2" w:rsidRDefault="00710716" w:rsidP="00710716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Niveau de maîtrise</w:t>
                  </w:r>
                </w:p>
              </w:tc>
            </w:tr>
            <w:tr w:rsidR="00710716" w:rsidRPr="00EB13AE" w14:paraId="092D08F3" w14:textId="77777777" w:rsidTr="00281D66">
              <w:trPr>
                <w:trHeight w:val="805"/>
              </w:trPr>
              <w:tc>
                <w:tcPr>
                  <w:tcW w:w="6394" w:type="dxa"/>
                  <w:vMerge/>
                  <w:vAlign w:val="center"/>
                </w:tcPr>
                <w:p w14:paraId="01235B91" w14:textId="77777777" w:rsidR="00710716" w:rsidRPr="00853C6A" w:rsidRDefault="00710716" w:rsidP="00710716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c>
              <w:tc>
                <w:tcPr>
                  <w:tcW w:w="776" w:type="dxa"/>
                </w:tcPr>
                <w:p w14:paraId="447C8BFD" w14:textId="280F6C4A" w:rsidR="00710716" w:rsidRPr="00FE2BB2" w:rsidRDefault="00710716" w:rsidP="00710716">
                  <w:pPr>
                    <w:rPr>
                      <w:b/>
                      <w:sz w:val="28"/>
                      <w:szCs w:val="28"/>
                    </w:rPr>
                  </w:pPr>
                  <w:r w:rsidRPr="00C22C3B">
                    <w:rPr>
                      <w:rFonts w:asciiTheme="minorHAnsi" w:hAnsiTheme="minorHAnsi" w:cstheme="minorHAnsi"/>
                      <w:noProof/>
                      <w:sz w:val="18"/>
                      <w:szCs w:val="20"/>
                      <w:lang w:eastAsia="fr-FR"/>
                    </w:rPr>
                    <w:drawing>
                      <wp:anchor distT="0" distB="0" distL="114300" distR="114300" simplePos="0" relativeHeight="251663360" behindDoc="0" locked="0" layoutInCell="1" allowOverlap="1" wp14:anchorId="40DC51FE" wp14:editId="41BDAD2F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posOffset>107315</wp:posOffset>
                        </wp:positionV>
                        <wp:extent cx="330835" cy="252492"/>
                        <wp:effectExtent l="0" t="0" r="0" b="1905"/>
                        <wp:wrapNone/>
                        <wp:docPr id="7186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/>
                                <a:srcRect l="13222" t="54913" r="81472" b="37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0835" cy="252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6" w:type="dxa"/>
                </w:tcPr>
                <w:p w14:paraId="7913393B" w14:textId="14ED6ED6" w:rsidR="00710716" w:rsidRPr="00FE2BB2" w:rsidRDefault="00710716" w:rsidP="0071071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C22C3B">
                    <w:rPr>
                      <w:rFonts w:asciiTheme="minorHAnsi" w:hAnsiTheme="minorHAnsi" w:cstheme="minorHAnsi"/>
                      <w:noProof/>
                      <w:sz w:val="18"/>
                      <w:szCs w:val="20"/>
                      <w:lang w:eastAsia="fr-FR"/>
                    </w:rPr>
                    <w:drawing>
                      <wp:anchor distT="0" distB="0" distL="114300" distR="114300" simplePos="0" relativeHeight="251669504" behindDoc="0" locked="0" layoutInCell="1" allowOverlap="1" wp14:anchorId="322C9CF8" wp14:editId="2275FF71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posOffset>107315</wp:posOffset>
                        </wp:positionV>
                        <wp:extent cx="345233" cy="281940"/>
                        <wp:effectExtent l="0" t="0" r="10795" b="0"/>
                        <wp:wrapNone/>
                        <wp:docPr id="8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/>
                                <a:srcRect l="20037" t="54321" r="74161" b="368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233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71878D4F" w14:textId="565E31C3" w:rsidR="00710716" w:rsidRPr="00FE2BB2" w:rsidRDefault="00710716" w:rsidP="00710716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C22C3B">
                    <w:rPr>
                      <w:rFonts w:asciiTheme="minorHAnsi" w:hAnsiTheme="minorHAnsi" w:cstheme="minorHAnsi"/>
                      <w:noProof/>
                      <w:sz w:val="18"/>
                      <w:szCs w:val="20"/>
                      <w:lang w:eastAsia="fr-FR"/>
                    </w:rPr>
                    <w:drawing>
                      <wp:anchor distT="0" distB="0" distL="114300" distR="114300" simplePos="0" relativeHeight="251667456" behindDoc="0" locked="0" layoutInCell="1" allowOverlap="1" wp14:anchorId="4633DAA7" wp14:editId="33B5D486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posOffset>11430</wp:posOffset>
                        </wp:positionV>
                        <wp:extent cx="337820" cy="243840"/>
                        <wp:effectExtent l="0" t="0" r="0" b="10160"/>
                        <wp:wrapNone/>
                        <wp:docPr id="7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/>
                                <a:srcRect l="27315" t="54912" r="67517" b="38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82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22" w:type="dxa"/>
                  <w:vAlign w:val="center"/>
                </w:tcPr>
                <w:p w14:paraId="7844F9B8" w14:textId="627A4155" w:rsidR="00710716" w:rsidRPr="00FE2BB2" w:rsidRDefault="00710716" w:rsidP="00710716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C22C3B">
                    <w:rPr>
                      <w:rFonts w:asciiTheme="minorHAnsi" w:hAnsiTheme="minorHAnsi" w:cstheme="minorHAnsi"/>
                      <w:noProof/>
                      <w:sz w:val="18"/>
                      <w:szCs w:val="20"/>
                      <w:lang w:eastAsia="fr-FR"/>
                    </w:rPr>
                    <w:drawing>
                      <wp:anchor distT="0" distB="0" distL="114300" distR="114300" simplePos="0" relativeHeight="251665408" behindDoc="0" locked="0" layoutInCell="1" allowOverlap="1" wp14:anchorId="393C9769" wp14:editId="26B725C8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posOffset>28575</wp:posOffset>
                        </wp:positionV>
                        <wp:extent cx="323215" cy="250825"/>
                        <wp:effectExtent l="0" t="0" r="6985" b="3175"/>
                        <wp:wrapNone/>
                        <wp:docPr id="7182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/>
                                <a:srcRect l="33117" t="55109" r="61752" b="374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3215" cy="25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10716" w:rsidRPr="00EB13AE" w14:paraId="71EE659F" w14:textId="77777777" w:rsidTr="00281D66">
              <w:trPr>
                <w:trHeight w:val="555"/>
              </w:trPr>
              <w:tc>
                <w:tcPr>
                  <w:tcW w:w="6394" w:type="dxa"/>
                  <w:vAlign w:val="center"/>
                </w:tcPr>
                <w:p w14:paraId="316490DB" w14:textId="77777777" w:rsidR="00710716" w:rsidRPr="00EB13AE" w:rsidRDefault="00710716" w:rsidP="00281D66">
                  <w:pPr>
                    <w:jc w:val="lef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J’ai su faire le lien entre la vidéo et la problématique.</w:t>
                  </w:r>
                </w:p>
              </w:tc>
              <w:tc>
                <w:tcPr>
                  <w:tcW w:w="776" w:type="dxa"/>
                </w:tcPr>
                <w:p w14:paraId="7A15F028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76" w:type="dxa"/>
                </w:tcPr>
                <w:p w14:paraId="36AB1D20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50" w:type="dxa"/>
                </w:tcPr>
                <w:p w14:paraId="5D89325C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22" w:type="dxa"/>
                </w:tcPr>
                <w:p w14:paraId="735DD62D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710716" w:rsidRPr="00EB13AE" w14:paraId="312E38A4" w14:textId="77777777" w:rsidTr="00281D66">
              <w:trPr>
                <w:trHeight w:val="555"/>
              </w:trPr>
              <w:tc>
                <w:tcPr>
                  <w:tcW w:w="6394" w:type="dxa"/>
                  <w:vAlign w:val="center"/>
                </w:tcPr>
                <w:p w14:paraId="3A13BDFC" w14:textId="77777777" w:rsidR="00710716" w:rsidRPr="00EB13AE" w:rsidRDefault="00710716" w:rsidP="00281D66">
                  <w:pPr>
                    <w:jc w:val="left"/>
                    <w:rPr>
                      <w:rFonts w:asciiTheme="majorHAnsi" w:hAnsiTheme="majorHAnsi"/>
                    </w:rPr>
                  </w:pPr>
                  <w:r w:rsidRPr="00EB13AE">
                    <w:rPr>
                      <w:rFonts w:asciiTheme="majorHAnsi" w:hAnsiTheme="majorHAnsi"/>
                    </w:rPr>
                    <w:t xml:space="preserve">J’ai </w:t>
                  </w:r>
                  <w:r>
                    <w:rPr>
                      <w:rFonts w:asciiTheme="majorHAnsi" w:hAnsiTheme="majorHAnsi"/>
                    </w:rPr>
                    <w:t>su utiliser les documents pour rédiger l’article.</w:t>
                  </w:r>
                </w:p>
              </w:tc>
              <w:tc>
                <w:tcPr>
                  <w:tcW w:w="776" w:type="dxa"/>
                </w:tcPr>
                <w:p w14:paraId="226C3E12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76" w:type="dxa"/>
                </w:tcPr>
                <w:p w14:paraId="2D9603FE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50" w:type="dxa"/>
                </w:tcPr>
                <w:p w14:paraId="6F23FDBD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22" w:type="dxa"/>
                </w:tcPr>
                <w:p w14:paraId="52CA2D07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710716" w:rsidRPr="00EB13AE" w14:paraId="27C7D35E" w14:textId="77777777" w:rsidTr="00281D66">
              <w:trPr>
                <w:trHeight w:val="555"/>
              </w:trPr>
              <w:tc>
                <w:tcPr>
                  <w:tcW w:w="6394" w:type="dxa"/>
                  <w:vAlign w:val="center"/>
                </w:tcPr>
                <w:p w14:paraId="074C70AA" w14:textId="7B7BCA21" w:rsidR="00710716" w:rsidRPr="00EB13AE" w:rsidRDefault="00710716" w:rsidP="00281D66">
                  <w:pPr>
                    <w:jc w:val="lef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J’ai su rédiger et organiser mon article en utilisant le vocabulaire adapté.</w:t>
                  </w:r>
                </w:p>
              </w:tc>
              <w:tc>
                <w:tcPr>
                  <w:tcW w:w="776" w:type="dxa"/>
                </w:tcPr>
                <w:p w14:paraId="1A8AD645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776" w:type="dxa"/>
                </w:tcPr>
                <w:p w14:paraId="5B4AC47F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50" w:type="dxa"/>
                </w:tcPr>
                <w:p w14:paraId="5E611526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22" w:type="dxa"/>
                </w:tcPr>
                <w:p w14:paraId="4D754AEA" w14:textId="77777777" w:rsidR="00710716" w:rsidRPr="00EB13AE" w:rsidRDefault="00710716" w:rsidP="00710716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38048741" w14:textId="2E3C82FF" w:rsidR="00710716" w:rsidRPr="00EB13AE" w:rsidRDefault="00710716" w:rsidP="00710716">
            <w:pPr>
              <w:rPr>
                <w:rFonts w:asciiTheme="majorHAnsi" w:hAnsiTheme="majorHAnsi"/>
              </w:rPr>
            </w:pPr>
          </w:p>
          <w:p w14:paraId="67C71E97" w14:textId="41E1FFE7" w:rsidR="005C7547" w:rsidRDefault="005C7547">
            <w:pPr>
              <w:snapToGrid w:val="0"/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E64BA4" w14:paraId="3C48610C" w14:textId="77777777">
        <w:trPr>
          <w:jc w:val="center"/>
        </w:trPr>
        <w:tc>
          <w:tcPr>
            <w:tcW w:w="984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18F04" w14:textId="5CC0BA99" w:rsidR="00C757A1" w:rsidRDefault="00C757A1" w:rsidP="00EF15C2">
            <w:pPr>
              <w:snapToGrid w:val="0"/>
              <w:spacing w:before="60" w:after="60"/>
              <w:rPr>
                <w:rFonts w:eastAsia="MS Mincho"/>
                <w:b/>
                <w:bCs/>
                <w:color w:val="auto"/>
                <w:lang w:eastAsia="fr-FR"/>
              </w:rPr>
            </w:pPr>
          </w:p>
        </w:tc>
      </w:tr>
    </w:tbl>
    <w:p w14:paraId="6C96D475" w14:textId="6C4746E5" w:rsidR="002618DE" w:rsidRPr="00281D66" w:rsidRDefault="00D26FB0" w:rsidP="002618DE">
      <w:pPr>
        <w:pStyle w:val="Titre2"/>
        <w:rPr>
          <w:color w:val="0070C0"/>
        </w:rPr>
      </w:pPr>
      <w:r w:rsidRPr="00845A95">
        <w:rPr>
          <w:color w:val="0070C0"/>
        </w:rPr>
        <w:t>Déroulement de la séance :</w:t>
      </w:r>
    </w:p>
    <w:p w14:paraId="7D890D91" w14:textId="77777777" w:rsidR="002618DE" w:rsidRDefault="002618DE" w:rsidP="002618DE"/>
    <w:p w14:paraId="716189A2" w14:textId="14683A16" w:rsidR="002618DE" w:rsidRPr="002618DE" w:rsidRDefault="002618DE" w:rsidP="002618DE">
      <w:pPr>
        <w:rPr>
          <w:b/>
        </w:rPr>
      </w:pPr>
      <w:r w:rsidRPr="002618DE">
        <w:rPr>
          <w:b/>
          <w:i/>
          <w:u w:val="single"/>
        </w:rPr>
        <w:t>Prérequis</w:t>
      </w:r>
      <w:r w:rsidRPr="002618DE">
        <w:rPr>
          <w:b/>
        </w:rPr>
        <w:t> : Description du système solaire.</w:t>
      </w:r>
    </w:p>
    <w:p w14:paraId="3FE6486A" w14:textId="77777777" w:rsidR="00E64BA4" w:rsidRDefault="00E64BA4" w:rsidP="00E64BA4">
      <w:pPr>
        <w:tabs>
          <w:tab w:val="left" w:pos="7530"/>
        </w:tabs>
      </w:pPr>
    </w:p>
    <w:tbl>
      <w:tblPr>
        <w:tblStyle w:val="Grille"/>
        <w:tblW w:w="10173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3260"/>
        <w:gridCol w:w="3544"/>
      </w:tblGrid>
      <w:tr w:rsidR="00B810A5" w:rsidRPr="0001315B" w14:paraId="42FAD47B" w14:textId="77777777" w:rsidTr="002618DE">
        <w:trPr>
          <w:trHeight w:val="292"/>
        </w:trPr>
        <w:tc>
          <w:tcPr>
            <w:tcW w:w="1668" w:type="dxa"/>
            <w:vMerge w:val="restart"/>
          </w:tcPr>
          <w:p w14:paraId="5AED2D2A" w14:textId="77777777" w:rsidR="007C7187" w:rsidRPr="00CF348E" w:rsidRDefault="007C7187" w:rsidP="00E64BA4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0789ADB0" w14:textId="11468F1E" w:rsidR="007C7187" w:rsidRDefault="007C7187" w:rsidP="00E64BA4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Action prof</w:t>
            </w:r>
          </w:p>
        </w:tc>
        <w:tc>
          <w:tcPr>
            <w:tcW w:w="6804" w:type="dxa"/>
            <w:gridSpan w:val="2"/>
            <w:vAlign w:val="center"/>
          </w:tcPr>
          <w:p w14:paraId="68EF64CC" w14:textId="2C13B956" w:rsidR="007C7187" w:rsidRDefault="007C7187" w:rsidP="006A47D9">
            <w:pPr>
              <w:tabs>
                <w:tab w:val="left" w:pos="75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Action Elève</w:t>
            </w:r>
          </w:p>
        </w:tc>
      </w:tr>
      <w:tr w:rsidR="00B810A5" w:rsidRPr="0001315B" w14:paraId="234C7643" w14:textId="77777777" w:rsidTr="002618DE">
        <w:trPr>
          <w:trHeight w:val="292"/>
        </w:trPr>
        <w:tc>
          <w:tcPr>
            <w:tcW w:w="1668" w:type="dxa"/>
            <w:vMerge/>
          </w:tcPr>
          <w:p w14:paraId="5DD9C9E0" w14:textId="77777777" w:rsidR="007C7187" w:rsidRPr="00CF348E" w:rsidRDefault="007C7187" w:rsidP="00E64BA4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0074E4E0" w14:textId="57EA9819" w:rsidR="007C7187" w:rsidRPr="0001315B" w:rsidRDefault="007C7187" w:rsidP="00E64BA4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1F7D1B1A" w14:textId="34A3BE5B" w:rsidR="007C7187" w:rsidRPr="0001315B" w:rsidRDefault="007C7187" w:rsidP="006A47D9">
            <w:pPr>
              <w:tabs>
                <w:tab w:val="left" w:pos="75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Déroulé « Elève débutant »</w:t>
            </w:r>
          </w:p>
        </w:tc>
        <w:tc>
          <w:tcPr>
            <w:tcW w:w="3544" w:type="dxa"/>
            <w:vAlign w:val="center"/>
          </w:tcPr>
          <w:p w14:paraId="1D8570FE" w14:textId="1F740E6B" w:rsidR="007C7187" w:rsidRPr="0001315B" w:rsidRDefault="007C7187" w:rsidP="006A47D9">
            <w:pPr>
              <w:tabs>
                <w:tab w:val="left" w:pos="75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Déroulé « Elève Expert »</w:t>
            </w:r>
          </w:p>
        </w:tc>
      </w:tr>
      <w:tr w:rsidR="00B810A5" w14:paraId="10792F10" w14:textId="77777777" w:rsidTr="002618DE">
        <w:trPr>
          <w:trHeight w:val="544"/>
        </w:trPr>
        <w:tc>
          <w:tcPr>
            <w:tcW w:w="1668" w:type="dxa"/>
            <w:vAlign w:val="center"/>
          </w:tcPr>
          <w:p w14:paraId="0DDA80FE" w14:textId="39EDC824" w:rsidR="002618DE" w:rsidRDefault="00CF348E" w:rsidP="002618DE">
            <w:pPr>
              <w:tabs>
                <w:tab w:val="left" w:pos="7530"/>
              </w:tabs>
              <w:jc w:val="center"/>
              <w:rPr>
                <w:rFonts w:ascii="Times New Roman" w:hAnsi="Times New Roman"/>
                <w:b/>
              </w:rPr>
            </w:pPr>
            <w:r w:rsidRPr="00CF348E">
              <w:rPr>
                <w:rFonts w:ascii="Times New Roman" w:hAnsi="Times New Roman"/>
                <w:b/>
              </w:rPr>
              <w:t>Travail</w:t>
            </w:r>
          </w:p>
          <w:p w14:paraId="5350F073" w14:textId="129359EE" w:rsidR="00CF348E" w:rsidRPr="00CF348E" w:rsidRDefault="00CF348E" w:rsidP="002618DE">
            <w:pPr>
              <w:tabs>
                <w:tab w:val="left" w:pos="7530"/>
              </w:tabs>
              <w:jc w:val="center"/>
              <w:rPr>
                <w:rFonts w:ascii="Times New Roman" w:hAnsi="Times New Roman"/>
                <w:b/>
              </w:rPr>
            </w:pPr>
            <w:r w:rsidRPr="00CF348E">
              <w:rPr>
                <w:rFonts w:ascii="Times New Roman" w:hAnsi="Times New Roman"/>
                <w:b/>
              </w:rPr>
              <w:t>préalable</w:t>
            </w:r>
          </w:p>
        </w:tc>
        <w:tc>
          <w:tcPr>
            <w:tcW w:w="1701" w:type="dxa"/>
            <w:vAlign w:val="center"/>
          </w:tcPr>
          <w:p w14:paraId="70EF073C" w14:textId="07228B91" w:rsidR="00CF348E" w:rsidRDefault="00CF348E" w:rsidP="006A47D9">
            <w:pPr>
              <w:tabs>
                <w:tab w:val="left" w:pos="753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vAlign w:val="center"/>
          </w:tcPr>
          <w:p w14:paraId="0CEFF8B9" w14:textId="0AFB73C6" w:rsidR="00CF348E" w:rsidRPr="007C7187" w:rsidRDefault="00CF348E" w:rsidP="007C7187">
            <w:pPr>
              <w:tabs>
                <w:tab w:val="left" w:pos="7530"/>
              </w:tabs>
              <w:ind w:left="360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 xml:space="preserve">Vidéo diffusée </w:t>
            </w:r>
            <w:r w:rsidR="00B810A5">
              <w:rPr>
                <w:rFonts w:ascii="Times New Roman" w:hAnsi="Times New Roman"/>
                <w:color w:val="0000FF"/>
              </w:rPr>
              <w:t>en classe.</w:t>
            </w:r>
          </w:p>
        </w:tc>
        <w:tc>
          <w:tcPr>
            <w:tcW w:w="3544" w:type="dxa"/>
            <w:vAlign w:val="center"/>
          </w:tcPr>
          <w:p w14:paraId="1CF57AEA" w14:textId="49598977" w:rsidR="00CF348E" w:rsidRPr="007C7187" w:rsidRDefault="00B810A5" w:rsidP="007C7187">
            <w:pPr>
              <w:tabs>
                <w:tab w:val="left" w:pos="7530"/>
              </w:tabs>
              <w:ind w:left="360"/>
              <w:jc w:val="center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Vidéo mise en ligne sur l’Environnement Numérique de Travail avec 2 questions préalables faites à la maison.</w:t>
            </w:r>
          </w:p>
        </w:tc>
      </w:tr>
      <w:tr w:rsidR="00B810A5" w14:paraId="6A5EAD3E" w14:textId="77777777" w:rsidTr="002618DE">
        <w:trPr>
          <w:trHeight w:val="544"/>
        </w:trPr>
        <w:tc>
          <w:tcPr>
            <w:tcW w:w="1668" w:type="dxa"/>
            <w:vMerge w:val="restart"/>
            <w:vAlign w:val="center"/>
          </w:tcPr>
          <w:p w14:paraId="26A7BEB0" w14:textId="572C7682" w:rsidR="00CF348E" w:rsidRPr="00CF348E" w:rsidRDefault="00CF348E" w:rsidP="002618DE">
            <w:pPr>
              <w:tabs>
                <w:tab w:val="left" w:pos="7530"/>
              </w:tabs>
              <w:jc w:val="center"/>
              <w:rPr>
                <w:rFonts w:ascii="Times New Roman" w:hAnsi="Times New Roman"/>
                <w:b/>
              </w:rPr>
            </w:pPr>
            <w:r w:rsidRPr="00CF348E">
              <w:rPr>
                <w:rFonts w:ascii="Times New Roman" w:hAnsi="Times New Roman"/>
                <w:b/>
              </w:rPr>
              <w:t>Phase 1</w:t>
            </w:r>
            <w:r w:rsidR="006C2DB0">
              <w:rPr>
                <w:rFonts w:ascii="Times New Roman" w:hAnsi="Times New Roman"/>
                <w:b/>
              </w:rPr>
              <w:t xml:space="preserve"> (L</w:t>
            </w:r>
            <w:r w:rsidR="00477568">
              <w:rPr>
                <w:rFonts w:ascii="Times New Roman" w:hAnsi="Times New Roman"/>
                <w:b/>
              </w:rPr>
              <w:t>ecture du document)</w:t>
            </w:r>
          </w:p>
        </w:tc>
        <w:tc>
          <w:tcPr>
            <w:tcW w:w="1701" w:type="dxa"/>
            <w:vMerge w:val="restart"/>
            <w:vAlign w:val="center"/>
          </w:tcPr>
          <w:p w14:paraId="4761AA17" w14:textId="190ED7B9" w:rsidR="00CF348E" w:rsidRPr="00845A95" w:rsidRDefault="00CF348E" w:rsidP="006A47D9">
            <w:pPr>
              <w:tabs>
                <w:tab w:val="left" w:pos="753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gridSpan w:val="2"/>
            <w:vAlign w:val="center"/>
          </w:tcPr>
          <w:p w14:paraId="56D5FD2E" w14:textId="188C1CB7" w:rsidR="00CF348E" w:rsidRPr="007C7187" w:rsidRDefault="00CF348E" w:rsidP="007C7187">
            <w:pPr>
              <w:tabs>
                <w:tab w:val="left" w:pos="7530"/>
              </w:tabs>
              <w:ind w:left="360"/>
              <w:jc w:val="center"/>
              <w:rPr>
                <w:rFonts w:ascii="Times New Roman" w:hAnsi="Times New Roman"/>
                <w:color w:val="0000FF"/>
              </w:rPr>
            </w:pPr>
            <w:r w:rsidRPr="007C7187">
              <w:rPr>
                <w:rFonts w:ascii="Times New Roman" w:hAnsi="Times New Roman"/>
                <w:color w:val="0000FF"/>
              </w:rPr>
              <w:t>Lecture de la problématique</w:t>
            </w:r>
          </w:p>
        </w:tc>
      </w:tr>
      <w:tr w:rsidR="00B810A5" w14:paraId="65E7D11B" w14:textId="77777777" w:rsidTr="002618DE">
        <w:trPr>
          <w:trHeight w:val="582"/>
        </w:trPr>
        <w:tc>
          <w:tcPr>
            <w:tcW w:w="1668" w:type="dxa"/>
            <w:vMerge/>
            <w:vAlign w:val="center"/>
          </w:tcPr>
          <w:p w14:paraId="38D5A0C6" w14:textId="77777777" w:rsidR="00CF348E" w:rsidRPr="00CF348E" w:rsidRDefault="00CF348E" w:rsidP="002618DE">
            <w:pPr>
              <w:tabs>
                <w:tab w:val="left" w:pos="753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14:paraId="2814F9F5" w14:textId="0C4B1E49" w:rsidR="00CF348E" w:rsidRPr="00845A95" w:rsidRDefault="00CF348E" w:rsidP="006A47D9">
            <w:pPr>
              <w:tabs>
                <w:tab w:val="left" w:pos="753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vAlign w:val="center"/>
          </w:tcPr>
          <w:p w14:paraId="47C5E3D3" w14:textId="64002298" w:rsidR="00CF348E" w:rsidRPr="00845A95" w:rsidRDefault="00CF348E" w:rsidP="007C7187">
            <w:pPr>
              <w:tabs>
                <w:tab w:val="left" w:pos="7530"/>
              </w:tabs>
              <w:jc w:val="center"/>
              <w:rPr>
                <w:rFonts w:ascii="Times New Roman" w:hAnsi="Times New Roman"/>
                <w:color w:val="0000FF"/>
              </w:rPr>
            </w:pPr>
            <w:r w:rsidRPr="007C7187">
              <w:rPr>
                <w:rFonts w:ascii="Times New Roman" w:hAnsi="Times New Roman"/>
                <w:color w:val="0000FF"/>
              </w:rPr>
              <w:t>Analyse à l’oral de chaque document</w:t>
            </w:r>
          </w:p>
        </w:tc>
        <w:tc>
          <w:tcPr>
            <w:tcW w:w="3544" w:type="dxa"/>
            <w:vAlign w:val="center"/>
          </w:tcPr>
          <w:p w14:paraId="0DC1FBDC" w14:textId="6B9528BA" w:rsidR="00CF348E" w:rsidRPr="001F6422" w:rsidRDefault="00CF348E" w:rsidP="00B810A5">
            <w:pPr>
              <w:tabs>
                <w:tab w:val="left" w:pos="7530"/>
              </w:tabs>
              <w:ind w:right="240"/>
              <w:jc w:val="center"/>
              <w:rPr>
                <w:color w:val="0000FF"/>
              </w:rPr>
            </w:pPr>
            <w:r>
              <w:rPr>
                <w:color w:val="0000FF"/>
              </w:rPr>
              <w:t>Lecture des documents par groupe de façon autonome.</w:t>
            </w:r>
          </w:p>
        </w:tc>
      </w:tr>
      <w:tr w:rsidR="00B810A5" w14:paraId="74E4C3DA" w14:textId="77777777" w:rsidTr="002618DE">
        <w:trPr>
          <w:trHeight w:val="582"/>
        </w:trPr>
        <w:tc>
          <w:tcPr>
            <w:tcW w:w="1668" w:type="dxa"/>
            <w:vAlign w:val="center"/>
          </w:tcPr>
          <w:p w14:paraId="003DE7DB" w14:textId="286FF088" w:rsidR="007C7187" w:rsidRPr="00CF348E" w:rsidRDefault="00CF348E" w:rsidP="002618DE">
            <w:pPr>
              <w:tabs>
                <w:tab w:val="left" w:pos="7530"/>
              </w:tabs>
              <w:jc w:val="center"/>
              <w:rPr>
                <w:rFonts w:ascii="Times New Roman" w:hAnsi="Times New Roman"/>
                <w:b/>
              </w:rPr>
            </w:pPr>
            <w:r w:rsidRPr="00CF348E">
              <w:rPr>
                <w:rFonts w:ascii="Times New Roman" w:hAnsi="Times New Roman"/>
                <w:b/>
              </w:rPr>
              <w:t>Phase 2</w:t>
            </w:r>
            <w:r w:rsidR="006C2DB0">
              <w:rPr>
                <w:rFonts w:ascii="Times New Roman" w:hAnsi="Times New Roman"/>
                <w:b/>
              </w:rPr>
              <w:t xml:space="preserve"> (H</w:t>
            </w:r>
            <w:r w:rsidR="00477568">
              <w:rPr>
                <w:rFonts w:ascii="Times New Roman" w:hAnsi="Times New Roman"/>
                <w:b/>
              </w:rPr>
              <w:t>ypothèse et rédaction de l’article)</w:t>
            </w:r>
          </w:p>
        </w:tc>
        <w:tc>
          <w:tcPr>
            <w:tcW w:w="1701" w:type="dxa"/>
            <w:vAlign w:val="center"/>
          </w:tcPr>
          <w:p w14:paraId="4D291411" w14:textId="199325F1" w:rsidR="007C7187" w:rsidRPr="002618DE" w:rsidRDefault="00477568" w:rsidP="006A47D9">
            <w:pPr>
              <w:tabs>
                <w:tab w:val="left" w:pos="7530"/>
              </w:tabs>
              <w:jc w:val="center"/>
              <w:rPr>
                <w:rFonts w:ascii="Times New Roman" w:hAnsi="Times New Roman" w:cs="Times New Roman"/>
                <w:color w:val="0000FF"/>
              </w:rPr>
            </w:pPr>
            <w:r w:rsidRPr="002618DE">
              <w:rPr>
                <w:rFonts w:ascii="Times New Roman" w:hAnsi="Times New Roman" w:cs="Times New Roman"/>
                <w:color w:val="0000FF"/>
              </w:rPr>
              <w:t>Le professeur circule dans la classe de groupe en groupe, valide et /ou oriente la réflexion</w:t>
            </w:r>
          </w:p>
        </w:tc>
        <w:tc>
          <w:tcPr>
            <w:tcW w:w="6804" w:type="dxa"/>
            <w:gridSpan w:val="2"/>
            <w:vAlign w:val="center"/>
          </w:tcPr>
          <w:p w14:paraId="0CCB78C5" w14:textId="40B7FA2F" w:rsidR="007C7187" w:rsidRPr="00B810A5" w:rsidRDefault="007C7187" w:rsidP="007C7187">
            <w:pPr>
              <w:tabs>
                <w:tab w:val="left" w:pos="7530"/>
              </w:tabs>
              <w:jc w:val="center"/>
              <w:rPr>
                <w:color w:val="0000FF"/>
              </w:rPr>
            </w:pPr>
            <w:r w:rsidRPr="00B810A5">
              <w:rPr>
                <w:rFonts w:ascii="Times New Roman" w:hAnsi="Times New Roman" w:cs="Times New Roman"/>
                <w:color w:val="0000FF"/>
              </w:rPr>
              <w:t>Chaque élève rédige son propre article illustrant son hypothèse à partir de la réflexion menée en groupe</w:t>
            </w:r>
          </w:p>
        </w:tc>
      </w:tr>
      <w:tr w:rsidR="002618DE" w14:paraId="1C172885" w14:textId="77777777" w:rsidTr="002618DE">
        <w:trPr>
          <w:trHeight w:val="553"/>
        </w:trPr>
        <w:tc>
          <w:tcPr>
            <w:tcW w:w="1668" w:type="dxa"/>
            <w:vAlign w:val="center"/>
          </w:tcPr>
          <w:p w14:paraId="779230ED" w14:textId="57A81C2C" w:rsidR="002618DE" w:rsidRPr="00CF348E" w:rsidRDefault="006C2DB0" w:rsidP="002618DE">
            <w:pPr>
              <w:tabs>
                <w:tab w:val="left" w:pos="753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Phase 3 (I</w:t>
            </w:r>
            <w:r w:rsidR="002618DE">
              <w:rPr>
                <w:rFonts w:ascii="Times New Roman" w:hAnsi="Times New Roman"/>
                <w:b/>
              </w:rPr>
              <w:t>nstitutionnalisation)</w:t>
            </w:r>
          </w:p>
        </w:tc>
        <w:tc>
          <w:tcPr>
            <w:tcW w:w="8505" w:type="dxa"/>
            <w:gridSpan w:val="3"/>
            <w:vAlign w:val="center"/>
          </w:tcPr>
          <w:p w14:paraId="6D9584DE" w14:textId="1825F845" w:rsidR="002618DE" w:rsidRPr="002618DE" w:rsidRDefault="002618DE" w:rsidP="006A47D9">
            <w:pPr>
              <w:tabs>
                <w:tab w:val="left" w:pos="7530"/>
              </w:tabs>
              <w:ind w:left="33"/>
              <w:jc w:val="center"/>
              <w:rPr>
                <w:color w:val="0000FF"/>
              </w:rPr>
            </w:pPr>
            <w:r w:rsidRPr="002618DE">
              <w:rPr>
                <w:rFonts w:ascii="Times New Roman" w:hAnsi="Times New Roman" w:cs="Times New Roman"/>
                <w:color w:val="0000FF"/>
              </w:rPr>
              <w:t>Mise en commun de toutes les notions abordées pendant la séance et trace écrite dans le cahier de l’élève</w:t>
            </w:r>
          </w:p>
        </w:tc>
      </w:tr>
    </w:tbl>
    <w:p w14:paraId="291DD1E7" w14:textId="77777777" w:rsidR="005C7547" w:rsidRDefault="005C7547"/>
    <w:p w14:paraId="780A4F1A" w14:textId="77777777" w:rsidR="005C7547" w:rsidRPr="00845A95" w:rsidRDefault="00D26FB0" w:rsidP="005C7547">
      <w:pPr>
        <w:pStyle w:val="Titre2"/>
        <w:rPr>
          <w:color w:val="0070C0"/>
        </w:rPr>
      </w:pPr>
      <w:r w:rsidRPr="00845A95">
        <w:rPr>
          <w:color w:val="0070C0"/>
        </w:rPr>
        <w:t>Remarques et conseils :</w:t>
      </w:r>
    </w:p>
    <w:p w14:paraId="3E897D86" w14:textId="77777777" w:rsidR="00E64BA4" w:rsidRPr="00845A95" w:rsidRDefault="00E64BA4" w:rsidP="00E64BA4">
      <w:pPr>
        <w:rPr>
          <w:rFonts w:ascii="Times New Roman" w:hAnsi="Times New Roman"/>
        </w:rPr>
      </w:pPr>
    </w:p>
    <w:p w14:paraId="5C61DE2B" w14:textId="77777777" w:rsidR="00E64BA4" w:rsidRPr="00281D66" w:rsidRDefault="00E64BA4" w:rsidP="00281D66">
      <w:pPr>
        <w:pStyle w:val="Paragraphedeliste"/>
        <w:numPr>
          <w:ilvl w:val="0"/>
          <w:numId w:val="20"/>
        </w:numPr>
        <w:tabs>
          <w:tab w:val="left" w:pos="7530"/>
        </w:tabs>
        <w:rPr>
          <w:rFonts w:ascii="Times New Roman" w:hAnsi="Times New Roman"/>
          <w:b/>
          <w:u w:val="single"/>
        </w:rPr>
      </w:pPr>
      <w:r w:rsidRPr="00281D66">
        <w:rPr>
          <w:rFonts w:ascii="Times New Roman" w:hAnsi="Times New Roman"/>
          <w:b/>
          <w:u w:val="single"/>
        </w:rPr>
        <w:t>Préparation de la séance :</w:t>
      </w:r>
    </w:p>
    <w:p w14:paraId="39A131CF" w14:textId="67784A5E" w:rsidR="00E64BA4" w:rsidRDefault="002618DE" w:rsidP="007A4E06">
      <w:pPr>
        <w:tabs>
          <w:tab w:val="left" w:pos="7530"/>
        </w:tabs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>Prévoir photocopies + vidéo projection.</w:t>
      </w:r>
    </w:p>
    <w:p w14:paraId="0577C10C" w14:textId="77777777" w:rsidR="00281D66" w:rsidRDefault="00281D66" w:rsidP="00E64BA4">
      <w:pPr>
        <w:tabs>
          <w:tab w:val="left" w:pos="7530"/>
        </w:tabs>
        <w:rPr>
          <w:rFonts w:ascii="Times New Roman" w:hAnsi="Times New Roman"/>
        </w:rPr>
      </w:pPr>
    </w:p>
    <w:p w14:paraId="5E359497" w14:textId="4B74E69F" w:rsidR="00281D66" w:rsidRPr="00281D66" w:rsidRDefault="00281D66" w:rsidP="00281D66">
      <w:pPr>
        <w:pStyle w:val="Paragraphedeliste"/>
        <w:numPr>
          <w:ilvl w:val="0"/>
          <w:numId w:val="20"/>
        </w:numPr>
        <w:tabs>
          <w:tab w:val="left" w:pos="7530"/>
        </w:tabs>
        <w:spacing w:after="0" w:line="240" w:lineRule="auto"/>
        <w:rPr>
          <w:rFonts w:ascii="Times New Roman" w:hAnsi="Times New Roman"/>
        </w:rPr>
      </w:pPr>
      <w:r w:rsidRPr="00281D66">
        <w:rPr>
          <w:rFonts w:ascii="Times New Roman" w:hAnsi="Times New Roman"/>
        </w:rPr>
        <w:lastRenderedPageBreak/>
        <w:t>Le début de la séance peut paraître laborieux mais il ne faut pas hésiter à laisser les élèves en aut</w:t>
      </w:r>
      <w:r w:rsidRPr="00281D66">
        <w:rPr>
          <w:rFonts w:ascii="Times New Roman" w:hAnsi="Times New Roman"/>
        </w:rPr>
        <w:t>o</w:t>
      </w:r>
      <w:r w:rsidRPr="00281D66">
        <w:rPr>
          <w:rFonts w:ascii="Times New Roman" w:hAnsi="Times New Roman"/>
        </w:rPr>
        <w:t xml:space="preserve">nomie un certain temps. </w:t>
      </w:r>
      <w:r w:rsidR="00C16845">
        <w:rPr>
          <w:rFonts w:ascii="Times New Roman" w:hAnsi="Times New Roman"/>
        </w:rPr>
        <w:t>Ce travail permet l’appropriation nécessaire à une bonne compréhension du sujet.</w:t>
      </w:r>
    </w:p>
    <w:p w14:paraId="71580579" w14:textId="12141997" w:rsidR="00281D66" w:rsidRDefault="00281D66" w:rsidP="00281D66">
      <w:pPr>
        <w:tabs>
          <w:tab w:val="left" w:pos="7530"/>
        </w:tabs>
        <w:ind w:left="709"/>
        <w:rPr>
          <w:rFonts w:ascii="Times New Roman" w:hAnsi="Times New Roman"/>
          <w:sz w:val="22"/>
          <w:szCs w:val="22"/>
        </w:rPr>
      </w:pPr>
      <w:r w:rsidRPr="00C16845">
        <w:rPr>
          <w:rFonts w:ascii="Times New Roman" w:hAnsi="Times New Roman"/>
          <w:sz w:val="22"/>
          <w:szCs w:val="22"/>
        </w:rPr>
        <w:t xml:space="preserve">L’institutionnalisation est rendue plus facile et </w:t>
      </w:r>
      <w:r w:rsidR="00C16845">
        <w:rPr>
          <w:rFonts w:ascii="Times New Roman" w:hAnsi="Times New Roman"/>
          <w:sz w:val="22"/>
          <w:szCs w:val="22"/>
        </w:rPr>
        <w:t>efficace</w:t>
      </w:r>
      <w:r w:rsidRPr="00C16845">
        <w:rPr>
          <w:rFonts w:ascii="Times New Roman" w:hAnsi="Times New Roman"/>
          <w:sz w:val="22"/>
          <w:szCs w:val="22"/>
        </w:rPr>
        <w:t xml:space="preserve"> grâce à ce travail en amont.</w:t>
      </w:r>
    </w:p>
    <w:p w14:paraId="28267DF0" w14:textId="77777777" w:rsidR="00C16845" w:rsidRDefault="00C16845" w:rsidP="00281D66">
      <w:pPr>
        <w:tabs>
          <w:tab w:val="left" w:pos="7530"/>
        </w:tabs>
        <w:ind w:left="709"/>
        <w:rPr>
          <w:rFonts w:ascii="Times New Roman" w:hAnsi="Times New Roman"/>
          <w:sz w:val="22"/>
          <w:szCs w:val="22"/>
        </w:rPr>
      </w:pPr>
    </w:p>
    <w:p w14:paraId="67BA2FFC" w14:textId="77777777" w:rsidR="00C16845" w:rsidRDefault="00C16845" w:rsidP="00281D66">
      <w:pPr>
        <w:tabs>
          <w:tab w:val="left" w:pos="7530"/>
        </w:tabs>
        <w:ind w:left="709"/>
        <w:rPr>
          <w:rFonts w:ascii="Times New Roman" w:hAnsi="Times New Roman"/>
          <w:sz w:val="22"/>
          <w:szCs w:val="22"/>
        </w:rPr>
      </w:pPr>
    </w:p>
    <w:p w14:paraId="45B61844" w14:textId="0DF5373D" w:rsidR="003A1D1F" w:rsidRPr="00543AE7" w:rsidRDefault="003A1D1F" w:rsidP="003A1D1F">
      <w:pPr>
        <w:pStyle w:val="Paragraphedeliste"/>
        <w:numPr>
          <w:ilvl w:val="0"/>
          <w:numId w:val="20"/>
        </w:numPr>
        <w:tabs>
          <w:tab w:val="left" w:pos="7530"/>
        </w:tabs>
        <w:rPr>
          <w:rFonts w:ascii="Times New Roman" w:hAnsi="Times New Roman"/>
          <w:b/>
          <w:u w:val="single"/>
        </w:rPr>
      </w:pPr>
      <w:r w:rsidRPr="00543AE7">
        <w:rPr>
          <w:rFonts w:ascii="Times New Roman" w:hAnsi="Times New Roman"/>
          <w:b/>
          <w:u w:val="single"/>
        </w:rPr>
        <w:t>Retour du test de l’activité réalisé avec 2 classes de 3</w:t>
      </w:r>
      <w:r w:rsidRPr="00543AE7">
        <w:rPr>
          <w:rFonts w:ascii="Times New Roman" w:hAnsi="Times New Roman"/>
          <w:b/>
          <w:u w:val="single"/>
          <w:vertAlign w:val="superscript"/>
        </w:rPr>
        <w:t>ème</w:t>
      </w:r>
      <w:r w:rsidRPr="00543AE7">
        <w:rPr>
          <w:rFonts w:ascii="Times New Roman" w:hAnsi="Times New Roman"/>
          <w:b/>
          <w:u w:val="single"/>
        </w:rPr>
        <w:t xml:space="preserve"> de profil différent :</w:t>
      </w:r>
    </w:p>
    <w:p w14:paraId="6A5F12DD" w14:textId="62B87C1D" w:rsidR="00543AE7" w:rsidRDefault="00543AE7" w:rsidP="00543AE7">
      <w:pPr>
        <w:pStyle w:val="Paragraphedeliste"/>
        <w:numPr>
          <w:ilvl w:val="0"/>
          <w:numId w:val="21"/>
        </w:numPr>
        <w:tabs>
          <w:tab w:val="left" w:pos="7530"/>
        </w:tabs>
        <w:rPr>
          <w:rFonts w:ascii="Times New Roman" w:hAnsi="Times New Roman"/>
        </w:rPr>
      </w:pPr>
      <w:r>
        <w:rPr>
          <w:rFonts w:ascii="Times New Roman" w:hAnsi="Times New Roman"/>
        </w:rPr>
        <w:t>Activité ambitieuse qui met en exergue de nombreuses représentations.</w:t>
      </w:r>
    </w:p>
    <w:p w14:paraId="0F58F4EA" w14:textId="7BDF5032" w:rsidR="00543AE7" w:rsidRPr="00543AE7" w:rsidRDefault="00543AE7" w:rsidP="00543AE7">
      <w:pPr>
        <w:pStyle w:val="Paragraphedeliste"/>
        <w:numPr>
          <w:ilvl w:val="0"/>
          <w:numId w:val="21"/>
        </w:numPr>
        <w:tabs>
          <w:tab w:val="left" w:pos="7530"/>
        </w:tabs>
        <w:rPr>
          <w:rFonts w:ascii="Times New Roman" w:hAnsi="Times New Roman"/>
        </w:rPr>
      </w:pPr>
      <w:r>
        <w:rPr>
          <w:rFonts w:ascii="Times New Roman" w:hAnsi="Times New Roman"/>
        </w:rPr>
        <w:t>Mais activité motivante car tous les élèves ont joué le jeu de la rédaction d’un article quelque soit leur niveau.</w:t>
      </w:r>
    </w:p>
    <w:p w14:paraId="335FF54E" w14:textId="4FF2E206" w:rsidR="003A1D1F" w:rsidRPr="00543AE7" w:rsidRDefault="003A1D1F" w:rsidP="003A1D1F">
      <w:pPr>
        <w:pStyle w:val="Paragraphedeliste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43AE7">
        <w:rPr>
          <w:rFonts w:ascii="Times New Roman" w:hAnsi="Times New Roman" w:cs="Times New Roman"/>
        </w:rPr>
        <w:t xml:space="preserve">Certaines conceptions ont </w:t>
      </w:r>
      <w:r w:rsidR="00543AE7">
        <w:rPr>
          <w:rFonts w:ascii="Times New Roman" w:hAnsi="Times New Roman" w:cs="Times New Roman"/>
        </w:rPr>
        <w:t xml:space="preserve">ainsi </w:t>
      </w:r>
      <w:r w:rsidRPr="00543AE7">
        <w:rPr>
          <w:rFonts w:ascii="Times New Roman" w:hAnsi="Times New Roman" w:cs="Times New Roman"/>
        </w:rPr>
        <w:t>pu être mises en avant même les plus farfelues</w:t>
      </w:r>
      <w:r w:rsidR="00543AE7">
        <w:rPr>
          <w:rFonts w:ascii="Times New Roman" w:hAnsi="Times New Roman" w:cs="Times New Roman"/>
        </w:rPr>
        <w:t xml:space="preserve"> (voir exemple)</w:t>
      </w:r>
      <w:r w:rsidRPr="00543AE7">
        <w:rPr>
          <w:rFonts w:ascii="Times New Roman" w:hAnsi="Times New Roman" w:cs="Times New Roman"/>
        </w:rPr>
        <w:t>, chose qui n’auraient</w:t>
      </w:r>
      <w:r w:rsidR="00543AE7">
        <w:rPr>
          <w:rFonts w:ascii="Times New Roman" w:hAnsi="Times New Roman" w:cs="Times New Roman"/>
        </w:rPr>
        <w:t xml:space="preserve"> probablement</w:t>
      </w:r>
      <w:r w:rsidRPr="00543AE7">
        <w:rPr>
          <w:rFonts w:ascii="Times New Roman" w:hAnsi="Times New Roman" w:cs="Times New Roman"/>
        </w:rPr>
        <w:t xml:space="preserve"> pas eu lieu si le travail avait été oral.</w:t>
      </w:r>
    </w:p>
    <w:p w14:paraId="03526E42" w14:textId="77777777" w:rsidR="003A1D1F" w:rsidRPr="00543AE7" w:rsidRDefault="003A1D1F" w:rsidP="003A1D1F">
      <w:pPr>
        <w:pStyle w:val="Paragraphedeliste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543AE7">
        <w:rPr>
          <w:rFonts w:ascii="Times New Roman" w:hAnsi="Times New Roman" w:cs="Times New Roman"/>
        </w:rPr>
        <w:t>Les élèves ont pu laisser aller leur créativité.</w:t>
      </w:r>
    </w:p>
    <w:p w14:paraId="4A25CC37" w14:textId="77777777" w:rsidR="005C7547" w:rsidRDefault="005C7547">
      <w:pPr>
        <w:rPr>
          <w:rFonts w:ascii="Times New Roman" w:hAnsi="Times New Roman"/>
        </w:rPr>
      </w:pPr>
    </w:p>
    <w:p w14:paraId="6CCAEA60" w14:textId="7CA76C36" w:rsidR="003A1D1F" w:rsidRPr="003A1D1F" w:rsidRDefault="003A1D1F" w:rsidP="003A1D1F">
      <w:pPr>
        <w:pStyle w:val="Titre2"/>
        <w:rPr>
          <w:color w:val="0070C0"/>
        </w:rPr>
      </w:pPr>
      <w:r>
        <w:rPr>
          <w:color w:val="0070C0"/>
        </w:rPr>
        <w:t>Exemples de travaux d’élèves :</w:t>
      </w:r>
    </w:p>
    <w:p w14:paraId="0086B414" w14:textId="77777777" w:rsidR="003A1D1F" w:rsidRDefault="003A1D1F">
      <w:pPr>
        <w:rPr>
          <w:rFonts w:ascii="Times New Roman" w:hAnsi="Times New Roman"/>
        </w:rPr>
      </w:pPr>
    </w:p>
    <w:p w14:paraId="622884A4" w14:textId="7E5221AD" w:rsidR="003A1D1F" w:rsidRPr="00543AE7" w:rsidRDefault="00543AE7" w:rsidP="00543AE7">
      <w:pPr>
        <w:pStyle w:val="Paragraphedeliste"/>
        <w:numPr>
          <w:ilvl w:val="0"/>
          <w:numId w:val="23"/>
        </w:num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59A760" wp14:editId="3ED62D4F">
                <wp:simplePos x="0" y="0"/>
                <wp:positionH relativeFrom="column">
                  <wp:posOffset>571500</wp:posOffset>
                </wp:positionH>
                <wp:positionV relativeFrom="paragraph">
                  <wp:posOffset>356870</wp:posOffset>
                </wp:positionV>
                <wp:extent cx="5486400" cy="61722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3A25F" w14:textId="2317E6AB" w:rsidR="003A1D1F" w:rsidRDefault="003A1D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F8FB12" wp14:editId="79CD120A">
                                  <wp:extent cx="5161461" cy="6135453"/>
                                  <wp:effectExtent l="0" t="0" r="0" b="1143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au document 9_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1461" cy="6135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45pt;margin-top:28.1pt;width:6in;height:48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" filled="f" stroked="f">
                <v:textbox>
                  <w:txbxContent>
                    <w:p w14:paraId="4073A25F" w14:textId="2317E6AB" w:rsidR="003A1D1F" w:rsidRDefault="003A1D1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F8FB12" wp14:editId="79CD120A">
                            <wp:extent cx="5161461" cy="6135453"/>
                            <wp:effectExtent l="0" t="0" r="0" b="1143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au document 9_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1461" cy="6135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3AE7">
        <w:rPr>
          <w:rFonts w:ascii="Times New Roman" w:hAnsi="Times New Roman"/>
          <w:b/>
          <w:u w:val="single"/>
        </w:rPr>
        <w:t>Mise en avant d’une conception surprenante :</w:t>
      </w:r>
    </w:p>
    <w:p w14:paraId="3A178598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0EE31EBE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3A1F0FBA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54AB2EF5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4635456B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04B5009A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2EE4C88C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9EE69F8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6A641107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BEE33C1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C443068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7F01CF95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0385841D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3429FF1D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4A2CC650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32C0CF8B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29E6D13A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6F56DB9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607F08E7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048576B0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0F26FF94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662788BC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5B58870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703FF8FE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61400CFA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713EB174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0D2A98CB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36345BB8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1AF6F9F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259EF12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F3543E2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5979ED5F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1347E615" w14:textId="77777777" w:rsidR="00543AE7" w:rsidRDefault="00543AE7" w:rsidP="00543AE7">
      <w:pPr>
        <w:rPr>
          <w:rFonts w:ascii="Times New Roman" w:hAnsi="Times New Roman"/>
          <w:b/>
          <w:u w:val="single"/>
        </w:rPr>
      </w:pPr>
    </w:p>
    <w:p w14:paraId="33D5D693" w14:textId="475432B4" w:rsidR="00543AE7" w:rsidRDefault="00543AE7">
      <w:pPr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lastRenderedPageBreak/>
        <w:t>2) Article de qualité</w:t>
      </w:r>
    </w:p>
    <w:p w14:paraId="606E85B8" w14:textId="791655F4" w:rsidR="003A1D1F" w:rsidRDefault="003A1D1F">
      <w:pPr>
        <w:rPr>
          <w:rFonts w:ascii="Times New Roman" w:hAnsi="Times New Roman"/>
        </w:rPr>
      </w:pPr>
    </w:p>
    <w:p w14:paraId="0B0CD1B1" w14:textId="0429FA89" w:rsidR="003A1D1F" w:rsidRDefault="00543AE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D3318" wp14:editId="7668AD72">
                <wp:simplePos x="0" y="0"/>
                <wp:positionH relativeFrom="column">
                  <wp:posOffset>-114300</wp:posOffset>
                </wp:positionH>
                <wp:positionV relativeFrom="paragraph">
                  <wp:posOffset>220980</wp:posOffset>
                </wp:positionV>
                <wp:extent cx="6400800" cy="80010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AEC03" w14:textId="30C5AAF1" w:rsidR="003A1D1F" w:rsidRDefault="003A1D1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3BB485" wp14:editId="16788BE6">
                                  <wp:extent cx="6090699" cy="7502616"/>
                                  <wp:effectExtent l="0" t="0" r="5715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uveau document 10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2604" cy="7504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left:0;text-align:left;margin-left:-8.95pt;margin-top:17.4pt;width:7in;height:6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" filled="f" stroked="f">
                <v:textbox>
                  <w:txbxContent>
                    <w:p w14:paraId="34EAEC03" w14:textId="30C5AAF1" w:rsidR="003A1D1F" w:rsidRDefault="003A1D1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3BB485" wp14:editId="16788BE6">
                            <wp:extent cx="6090699" cy="7502616"/>
                            <wp:effectExtent l="0" t="0" r="5715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uveau document 10_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2604" cy="7504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D531B8" w14:textId="77777777" w:rsidR="003A1D1F" w:rsidRPr="00845A95" w:rsidRDefault="003A1D1F">
      <w:pPr>
        <w:rPr>
          <w:rFonts w:ascii="Times New Roman" w:hAnsi="Times New Roman"/>
        </w:rPr>
      </w:pPr>
    </w:p>
    <w:sectPr w:rsidR="003A1D1F" w:rsidRPr="00845A95" w:rsidSect="005C7547">
      <w:headerReference w:type="default" r:id="rId15"/>
      <w:footerReference w:type="default" r:id="rId16"/>
      <w:pgSz w:w="11900" w:h="16840"/>
      <w:pgMar w:top="1418" w:right="1134" w:bottom="1134" w:left="1134" w:header="568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2A927" w14:textId="77777777" w:rsidR="003A1D1F" w:rsidRDefault="003A1D1F" w:rsidP="005C7547">
      <w:r>
        <w:separator/>
      </w:r>
    </w:p>
  </w:endnote>
  <w:endnote w:type="continuationSeparator" w:id="0">
    <w:p w14:paraId="4BAE7016" w14:textId="77777777" w:rsidR="003A1D1F" w:rsidRDefault="003A1D1F" w:rsidP="005C7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F114E9" w14:textId="77777777" w:rsidR="003A1D1F" w:rsidRDefault="003A1D1F">
    <w:pPr>
      <w:pStyle w:val="Pieddepag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024142" wp14:editId="4B8E4F17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6350" r="0" b="635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B7589" w14:textId="77777777" w:rsidR="003A1D1F" w:rsidRDefault="003A1D1F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3D744D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4" o:spid="_x0000_s1030" type="#_x0000_t202" style="position:absolute;left:0;text-align:left;margin-left:489.9pt;margin-top:-7.8pt;width:39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" filled="f" stroked="f">
              <v:textbox>
                <w:txbxContent>
                  <w:p w14:paraId="21BB7589" w14:textId="77777777" w:rsidR="003A1D1F" w:rsidRDefault="003A1D1F">
                    <w:pPr>
                      <w:jc w:val="center"/>
                    </w:pP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7A4E06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3</w:t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D7CF9D7" wp14:editId="2E896C0C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71755" t="75565" r="97790" b="129540"/>
              <wp:wrapNone/>
              <wp:docPr id="2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359730 w 719455"/>
                          <a:gd name="T1" fmla="*/ 0 h 467995"/>
                          <a:gd name="T2" fmla="*/ 719459 w 719455"/>
                          <a:gd name="T3" fmla="*/ 234000 h 467995"/>
                          <a:gd name="T4" fmla="*/ 359730 w 719455"/>
                          <a:gd name="T5" fmla="*/ 467999 h 467995"/>
                          <a:gd name="T6" fmla="*/ 0 w 719455"/>
                          <a:gd name="T7" fmla="*/ 234000 h 467995"/>
                          <a:gd name="T8" fmla="*/ 78001 w 719455"/>
                          <a:gd name="T9" fmla="*/ 0 h 467995"/>
                          <a:gd name="T10" fmla="*/ 719459 w 719455"/>
                          <a:gd name="T11" fmla="*/ 0 h 467995"/>
                          <a:gd name="T12" fmla="*/ 719459 w 719455"/>
                          <a:gd name="T13" fmla="*/ 0 h 467995"/>
                          <a:gd name="T14" fmla="*/ 719459 w 719455"/>
                          <a:gd name="T15" fmla="*/ 389997 h 467995"/>
                          <a:gd name="T16" fmla="*/ 641458 w 719455"/>
                          <a:gd name="T17" fmla="*/ 467999 h 467995"/>
                          <a:gd name="T18" fmla="*/ 0 w 719455"/>
                          <a:gd name="T19" fmla="*/ 467999 h 467995"/>
                          <a:gd name="T20" fmla="*/ 0 w 719455"/>
                          <a:gd name="T21" fmla="*/ 467999 h 467995"/>
                          <a:gd name="T22" fmla="*/ 0 w 719455"/>
                          <a:gd name="T23" fmla="*/ 78002 h 467995"/>
                          <a:gd name="T24" fmla="*/ 78001 w 719455"/>
                          <a:gd name="T25" fmla="*/ 0 h 467995"/>
                          <a:gd name="T26" fmla="*/ 17694720 60000 65536"/>
                          <a:gd name="T27" fmla="*/ 0 60000 65536"/>
                          <a:gd name="T28" fmla="*/ 5898240 60000 65536"/>
                          <a:gd name="T29" fmla="*/ 1179648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w 719455"/>
                          <a:gd name="T40" fmla="*/ 0 h 467995"/>
                          <a:gd name="T41" fmla="*/ 719455 w 719455"/>
                          <a:gd name="T42" fmla="*/ 467995 h 467995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T39" t="T40" r="T41" b="T42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63500"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106A59" id="Arrondir un rectangle avec un coin diagonal 12" o:spid="_x0000_s1026" style="position:absolute;margin-left:481.95pt;margin-top:-12.4pt;width:56.6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" path="m78001,l719455,r,389994c719455,433073,684533,467995,641454,467995l,467995,,78001c,34922,34922,,78001,xe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path arrowok="t" o:connecttype="custom" o:connectlocs="359730,0;719459,234000;359730,467999;0,234000;78001,0;719459,0;719459,0;719459,389997;641458,467999;0,467999;0,467999;0,78002;78001,0" o:connectangles="270,0,90,180,0,0,0,0,0,0,0,0,0" textboxrect="0,0,719455,467995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902D203" wp14:editId="2C3FAC23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73025" t="75565" r="75565" b="102235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63500"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8FBC42D" id="Rectangle 8" o:spid="_x0000_s1026" style="position:absolute;margin-left:-56.95pt;margin-top:-2.4pt;width:595.3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textbox inset="0,0,0,0"/>
            </v:rect>
          </w:pict>
        </mc:Fallback>
      </mc:AlternateContent>
    </w:r>
    <w:r>
      <w:rPr>
        <w:color w:val="FFFFFF"/>
        <w:sz w:val="20"/>
        <w:lang w:eastAsia="fr-FR"/>
      </w:rPr>
      <w:t>Académie de Versailles – Groupe de travail collège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C2E76" w14:textId="77777777" w:rsidR="003A1D1F" w:rsidRDefault="003A1D1F" w:rsidP="005C7547">
      <w:r w:rsidRPr="005C7547">
        <w:separator/>
      </w:r>
    </w:p>
  </w:footnote>
  <w:footnote w:type="continuationSeparator" w:id="0">
    <w:p w14:paraId="1A194167" w14:textId="77777777" w:rsidR="003A1D1F" w:rsidRDefault="003A1D1F" w:rsidP="005C75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42646" w14:textId="77777777" w:rsidR="003A1D1F" w:rsidRDefault="003A1D1F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4BD63E3" wp14:editId="00ADE0FF">
          <wp:simplePos x="0" y="0"/>
          <wp:positionH relativeFrom="column">
            <wp:posOffset>-456569</wp:posOffset>
          </wp:positionH>
          <wp:positionV relativeFrom="paragraph">
            <wp:posOffset>-100968</wp:posOffset>
          </wp:positionV>
          <wp:extent cx="650238" cy="456569"/>
          <wp:effectExtent l="0" t="0" r="0" b="0"/>
          <wp:wrapNone/>
          <wp:docPr id="1" name="Image 5" descr="Description : Mac HD:Users:manuel:Documents:Cours:Documents:Images:Logo académ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238" cy="4565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99D4ED6" wp14:editId="12E62410">
              <wp:simplePos x="0" y="0"/>
              <wp:positionH relativeFrom="column">
                <wp:posOffset>-719455</wp:posOffset>
              </wp:positionH>
              <wp:positionV relativeFrom="paragraph">
                <wp:posOffset>-113665</wp:posOffset>
              </wp:positionV>
              <wp:extent cx="7559675" cy="467995"/>
              <wp:effectExtent l="76835" t="81915" r="72390" b="97790"/>
              <wp:wrapNone/>
              <wp:docPr id="5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46799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63500"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62690BD" id="Rectangle 6" o:spid="_x0000_s1026" style="position:absolute;margin-left:-56.65pt;margin-top:-8.95pt;width:595.25pt;height:3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textbox inset="0,0,0,0"/>
            </v:rect>
          </w:pict>
        </mc:Fallback>
      </mc:AlternateContent>
    </w:r>
    <w:r>
      <w:rPr>
        <w:b/>
        <w:color w:val="FFFFFF"/>
        <w:sz w:val="28"/>
      </w:rPr>
      <w:t>Document professeur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EC1"/>
    <w:multiLevelType w:val="hybridMultilevel"/>
    <w:tmpl w:val="2BB40C56"/>
    <w:lvl w:ilvl="0" w:tplc="642E9B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A0983"/>
    <w:multiLevelType w:val="hybridMultilevel"/>
    <w:tmpl w:val="078CEACA"/>
    <w:lvl w:ilvl="0" w:tplc="BAAA8E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46F52"/>
    <w:multiLevelType w:val="hybridMultilevel"/>
    <w:tmpl w:val="EACE8F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A5F57"/>
    <w:multiLevelType w:val="hybridMultilevel"/>
    <w:tmpl w:val="AC4C6094"/>
    <w:lvl w:ilvl="0" w:tplc="6E4CB2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C4E4C"/>
    <w:multiLevelType w:val="hybridMultilevel"/>
    <w:tmpl w:val="26E47DB8"/>
    <w:lvl w:ilvl="0" w:tplc="635E815C">
      <w:start w:val="2"/>
      <w:numFmt w:val="bullet"/>
      <w:lvlText w:val="-"/>
      <w:lvlJc w:val="left"/>
      <w:pPr>
        <w:ind w:left="106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529F6699"/>
    <w:multiLevelType w:val="hybridMultilevel"/>
    <w:tmpl w:val="15EC41AC"/>
    <w:lvl w:ilvl="0" w:tplc="79841F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E04405"/>
    <w:multiLevelType w:val="hybridMultilevel"/>
    <w:tmpl w:val="5E4E3F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01482"/>
    <w:multiLevelType w:val="hybridMultilevel"/>
    <w:tmpl w:val="1318D35E"/>
    <w:lvl w:ilvl="0" w:tplc="8BFA64F8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C81B61"/>
    <w:multiLevelType w:val="hybridMultilevel"/>
    <w:tmpl w:val="06425136"/>
    <w:lvl w:ilvl="0" w:tplc="F1ECB514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84C7B"/>
    <w:multiLevelType w:val="hybridMultilevel"/>
    <w:tmpl w:val="DFB242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0D647C"/>
    <w:multiLevelType w:val="multilevel"/>
    <w:tmpl w:val="0C149514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pStyle w:val="Titre2"/>
      <w:lvlText w:val="%2."/>
      <w:lvlJc w:val="left"/>
      <w:pPr>
        <w:ind w:left="786" w:hanging="36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">
    <w:nsid w:val="7F495A39"/>
    <w:multiLevelType w:val="hybridMultilevel"/>
    <w:tmpl w:val="F27E8F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start w:val="1"/>
        <w:numFmt w:val="none"/>
        <w:lvlText w:val="%1"/>
        <w:lvlJc w:val="left"/>
      </w:lvl>
    </w:lvlOverride>
    <w:lvlOverride w:ilvl="1">
      <w:lvl w:ilvl="1">
        <w:start w:val="1"/>
        <w:numFmt w:val="decimal"/>
        <w:pStyle w:val="Titre2"/>
        <w:lvlText w:val="%2."/>
        <w:lvlJc w:val="left"/>
        <w:pPr>
          <w:ind w:left="786" w:hanging="360"/>
        </w:pPr>
        <w:rPr>
          <w:color w:val="548DD4" w:themeColor="text2" w:themeTint="99"/>
        </w:rPr>
      </w:lvl>
    </w:lvlOverride>
    <w:lvlOverride w:ilvl="2">
      <w:lvl w:ilvl="2">
        <w:start w:val="1"/>
        <w:numFmt w:val="none"/>
        <w:lvlText w:val="%3"/>
        <w:lvlJc w:val="left"/>
      </w:lvl>
    </w:lvlOverride>
    <w:lvlOverride w:ilvl="3">
      <w:lvl w:ilvl="3">
        <w:start w:val="1"/>
        <w:numFmt w:val="none"/>
        <w:lvlText w:val=""/>
        <w:lvlJc w:val="left"/>
      </w:lvl>
    </w:lvlOverride>
    <w:lvlOverride w:ilvl="4">
      <w:lvl w:ilvl="4">
        <w:start w:val="1"/>
        <w:numFmt w:val="none"/>
        <w:lvlText w:val=""/>
        <w:lvlJc w:val="left"/>
      </w:lvl>
    </w:lvlOverride>
    <w:lvlOverride w:ilvl="5">
      <w:lvl w:ilvl="5">
        <w:start w:val="1"/>
        <w:numFmt w:val="none"/>
        <w:lvlText w:val=""/>
        <w:lvlJc w:val="left"/>
      </w:lvl>
    </w:lvlOverride>
    <w:lvlOverride w:ilvl="6">
      <w:lvl w:ilvl="6">
        <w:start w:val="1"/>
        <w:numFmt w:val="none"/>
        <w:lvlText w:val=""/>
        <w:lvlJc w:val="left"/>
      </w:lvl>
    </w:lvlOverride>
    <w:lvlOverride w:ilvl="7">
      <w:lvl w:ilvl="7">
        <w:start w:val="1"/>
        <w:numFmt w:val="none"/>
        <w:lvlText w:val=""/>
        <w:lvlJc w:val="left"/>
      </w:lvl>
    </w:lvlOverride>
    <w:lvlOverride w:ilvl="8">
      <w:lvl w:ilvl="8">
        <w:start w:val="1"/>
        <w:numFmt w:val="none"/>
        <w:lvlText w:val=""/>
        <w:lvlJc w:val="left"/>
      </w:lvl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8"/>
  </w:num>
  <w:num w:numId="14">
    <w:abstractNumId w:val="10"/>
    <w:lvlOverride w:ilvl="1">
      <w:lvl w:ilvl="1">
        <w:start w:val="1"/>
        <w:numFmt w:val="decimal"/>
        <w:pStyle w:val="Titre2"/>
        <w:lvlText w:val="%2."/>
        <w:lvlJc w:val="left"/>
        <w:pPr>
          <w:ind w:left="786" w:hanging="360"/>
        </w:pPr>
        <w:rPr>
          <w:color w:val="0070C0"/>
        </w:rPr>
      </w:lvl>
    </w:lvlOverride>
  </w:num>
  <w:num w:numId="15">
    <w:abstractNumId w:val="10"/>
    <w:lvlOverride w:ilvl="1">
      <w:lvl w:ilvl="1">
        <w:start w:val="1"/>
        <w:numFmt w:val="decimal"/>
        <w:pStyle w:val="Titre2"/>
        <w:lvlText w:val="%2."/>
        <w:lvlJc w:val="left"/>
        <w:pPr>
          <w:ind w:left="786" w:hanging="360"/>
        </w:pPr>
        <w:rPr>
          <w:color w:val="0070C0"/>
        </w:rPr>
      </w:lvl>
    </w:lvlOverride>
  </w:num>
  <w:num w:numId="16">
    <w:abstractNumId w:val="10"/>
    <w:lvlOverride w:ilvl="1">
      <w:lvl w:ilvl="1">
        <w:start w:val="1"/>
        <w:numFmt w:val="decimal"/>
        <w:pStyle w:val="Titre2"/>
        <w:lvlText w:val="%2."/>
        <w:lvlJc w:val="left"/>
        <w:pPr>
          <w:ind w:left="786" w:hanging="360"/>
        </w:pPr>
        <w:rPr>
          <w:color w:val="0070C0"/>
        </w:rPr>
      </w:lvl>
    </w:lvlOverride>
  </w:num>
  <w:num w:numId="17">
    <w:abstractNumId w:val="10"/>
    <w:lvlOverride w:ilvl="1">
      <w:lvl w:ilvl="1">
        <w:start w:val="1"/>
        <w:numFmt w:val="decimal"/>
        <w:pStyle w:val="Titre2"/>
        <w:lvlText w:val="%2."/>
        <w:lvlJc w:val="left"/>
        <w:pPr>
          <w:ind w:left="786" w:hanging="360"/>
        </w:pPr>
        <w:rPr>
          <w:color w:val="0070C0"/>
        </w:rPr>
      </w:lvl>
    </w:lvlOverride>
  </w:num>
  <w:num w:numId="18">
    <w:abstractNumId w:val="0"/>
  </w:num>
  <w:num w:numId="19">
    <w:abstractNumId w:val="6"/>
  </w:num>
  <w:num w:numId="20">
    <w:abstractNumId w:val="11"/>
  </w:num>
  <w:num w:numId="21">
    <w:abstractNumId w:val="7"/>
  </w:num>
  <w:num w:numId="22">
    <w:abstractNumId w:val="10"/>
    <w:lvlOverride w:ilvl="0">
      <w:lvl w:ilvl="0">
        <w:start w:val="1"/>
        <w:numFmt w:val="none"/>
        <w:lvlText w:val="%1"/>
        <w:lvlJc w:val="left"/>
      </w:lvl>
    </w:lvlOverride>
    <w:lvlOverride w:ilvl="1">
      <w:lvl w:ilvl="1">
        <w:start w:val="1"/>
        <w:numFmt w:val="decimal"/>
        <w:pStyle w:val="Titre2"/>
        <w:lvlText w:val="%2."/>
        <w:lvlJc w:val="left"/>
        <w:pPr>
          <w:ind w:left="786" w:hanging="360"/>
        </w:pPr>
      </w:lvl>
    </w:lvlOverride>
    <w:lvlOverride w:ilvl="2">
      <w:lvl w:ilvl="2">
        <w:start w:val="1"/>
        <w:numFmt w:val="none"/>
        <w:lvlText w:val="%3"/>
        <w:lvlJc w:val="left"/>
      </w:lvl>
    </w:lvlOverride>
    <w:lvlOverride w:ilvl="3">
      <w:lvl w:ilvl="3">
        <w:start w:val="1"/>
        <w:numFmt w:val="none"/>
        <w:lvlText w:val=""/>
        <w:lvlJc w:val="left"/>
      </w:lvl>
    </w:lvlOverride>
    <w:lvlOverride w:ilvl="4">
      <w:lvl w:ilvl="4">
        <w:start w:val="1"/>
        <w:numFmt w:val="none"/>
        <w:lvlText w:val=""/>
        <w:lvlJc w:val="left"/>
      </w:lvl>
    </w:lvlOverride>
    <w:lvlOverride w:ilvl="5">
      <w:lvl w:ilvl="5">
        <w:start w:val="1"/>
        <w:numFmt w:val="none"/>
        <w:lvlText w:val=""/>
        <w:lvlJc w:val="left"/>
      </w:lvl>
    </w:lvlOverride>
    <w:lvlOverride w:ilvl="6">
      <w:lvl w:ilvl="6">
        <w:start w:val="1"/>
        <w:numFmt w:val="none"/>
        <w:lvlText w:val=""/>
        <w:lvlJc w:val="left"/>
      </w:lvl>
    </w:lvlOverride>
    <w:lvlOverride w:ilvl="7">
      <w:lvl w:ilvl="7">
        <w:start w:val="1"/>
        <w:numFmt w:val="none"/>
        <w:lvlText w:val=""/>
        <w:lvlJc w:val="left"/>
      </w:lvl>
    </w:lvlOverride>
    <w:lvlOverride w:ilvl="8">
      <w:lvl w:ilvl="8">
        <w:start w:val="1"/>
        <w:numFmt w:val="none"/>
        <w:lvlText w:val=""/>
        <w:lvlJc w:val="left"/>
      </w:lvl>
    </w:lvlOverride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47"/>
    <w:rsid w:val="000C4B7E"/>
    <w:rsid w:val="001565C8"/>
    <w:rsid w:val="002618DE"/>
    <w:rsid w:val="00281D66"/>
    <w:rsid w:val="003A1D1F"/>
    <w:rsid w:val="003D744D"/>
    <w:rsid w:val="00477568"/>
    <w:rsid w:val="00543AE7"/>
    <w:rsid w:val="00545460"/>
    <w:rsid w:val="00556D72"/>
    <w:rsid w:val="005C7547"/>
    <w:rsid w:val="00616D9B"/>
    <w:rsid w:val="006A47D9"/>
    <w:rsid w:val="006C2DB0"/>
    <w:rsid w:val="00710716"/>
    <w:rsid w:val="007A4E06"/>
    <w:rsid w:val="007C7187"/>
    <w:rsid w:val="00845A95"/>
    <w:rsid w:val="00853C6A"/>
    <w:rsid w:val="008F2F85"/>
    <w:rsid w:val="0095746B"/>
    <w:rsid w:val="00987AC3"/>
    <w:rsid w:val="00B810A5"/>
    <w:rsid w:val="00B92CE8"/>
    <w:rsid w:val="00BD2897"/>
    <w:rsid w:val="00C16845"/>
    <w:rsid w:val="00C757A1"/>
    <w:rsid w:val="00CF348E"/>
    <w:rsid w:val="00D26FB0"/>
    <w:rsid w:val="00E642DB"/>
    <w:rsid w:val="00E64BA4"/>
    <w:rsid w:val="00E928BB"/>
    <w:rsid w:val="00EF15C2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3E16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7547"/>
    <w:pPr>
      <w:suppressAutoHyphens/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rsid w:val="005C7547"/>
    <w:pPr>
      <w:keepNext/>
      <w:keepLines/>
      <w:pBdr>
        <w:bottom w:val="single" w:sz="4" w:space="0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uiPriority w:val="9"/>
    <w:qFormat/>
    <w:rsid w:val="005C7547"/>
    <w:pPr>
      <w:keepNext/>
      <w:keepLines/>
      <w:numPr>
        <w:ilvl w:val="1"/>
        <w:numId w:val="1"/>
      </w:numPr>
      <w:spacing w:before="20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rsid w:val="005C7547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5C7547"/>
    <w:pPr>
      <w:numPr>
        <w:numId w:val="7"/>
      </w:numPr>
    </w:pPr>
  </w:style>
  <w:style w:type="paragraph" w:styleId="Textedebulles">
    <w:name w:val="Balloon Text"/>
    <w:basedOn w:val="Normal"/>
    <w:rsid w:val="005C75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rsid w:val="005C7547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rsid w:val="005C7547"/>
    <w:pPr>
      <w:tabs>
        <w:tab w:val="center" w:pos="4536"/>
        <w:tab w:val="right" w:pos="9072"/>
      </w:tabs>
    </w:pPr>
  </w:style>
  <w:style w:type="character" w:customStyle="1" w:styleId="En-tteCar">
    <w:name w:val="En-tête Car"/>
    <w:rsid w:val="005C7547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rsid w:val="005C75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sid w:val="005C7547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rsid w:val="005C7547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rsid w:val="005C7547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rsid w:val="005C7547"/>
    <w:rPr>
      <w:rFonts w:ascii="Calibri" w:eastAsia="MS Gothic" w:hAnsi="Calibri" w:cs="Times New Roman"/>
      <w:b/>
      <w:bCs/>
      <w:color w:val="4F81BD"/>
    </w:rPr>
  </w:style>
  <w:style w:type="table" w:styleId="Grille">
    <w:name w:val="Table Grid"/>
    <w:basedOn w:val="TableauNormal"/>
    <w:uiPriority w:val="59"/>
    <w:rsid w:val="00E64BA4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64BA4"/>
    <w:pPr>
      <w:suppressAutoHyphens w:val="0"/>
      <w:autoSpaceDN/>
      <w:spacing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7547"/>
    <w:pPr>
      <w:suppressAutoHyphens/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rsid w:val="005C7547"/>
    <w:pPr>
      <w:keepNext/>
      <w:keepLines/>
      <w:pBdr>
        <w:bottom w:val="single" w:sz="4" w:space="0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uiPriority w:val="9"/>
    <w:qFormat/>
    <w:rsid w:val="005C7547"/>
    <w:pPr>
      <w:keepNext/>
      <w:keepLines/>
      <w:numPr>
        <w:ilvl w:val="1"/>
        <w:numId w:val="1"/>
      </w:numPr>
      <w:spacing w:before="20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rsid w:val="005C7547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5C7547"/>
    <w:pPr>
      <w:numPr>
        <w:numId w:val="7"/>
      </w:numPr>
    </w:pPr>
  </w:style>
  <w:style w:type="paragraph" w:styleId="Textedebulles">
    <w:name w:val="Balloon Text"/>
    <w:basedOn w:val="Normal"/>
    <w:rsid w:val="005C75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rsid w:val="005C7547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rsid w:val="005C7547"/>
    <w:pPr>
      <w:tabs>
        <w:tab w:val="center" w:pos="4536"/>
        <w:tab w:val="right" w:pos="9072"/>
      </w:tabs>
    </w:pPr>
  </w:style>
  <w:style w:type="character" w:customStyle="1" w:styleId="En-tteCar">
    <w:name w:val="En-tête Car"/>
    <w:rsid w:val="005C7547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rsid w:val="005C75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sid w:val="005C7547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rsid w:val="005C7547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rsid w:val="005C7547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rsid w:val="005C7547"/>
    <w:rPr>
      <w:rFonts w:ascii="Calibri" w:eastAsia="MS Gothic" w:hAnsi="Calibri" w:cs="Times New Roman"/>
      <w:b/>
      <w:bCs/>
      <w:color w:val="4F81BD"/>
    </w:rPr>
  </w:style>
  <w:style w:type="table" w:styleId="Grille">
    <w:name w:val="Table Grid"/>
    <w:basedOn w:val="TableauNormal"/>
    <w:uiPriority w:val="59"/>
    <w:rsid w:val="00E64BA4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64BA4"/>
    <w:pPr>
      <w:suppressAutoHyphens w:val="0"/>
      <w:autoSpaceDN/>
      <w:spacing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30.jpg"/><Relationship Id="rId13" Type="http://schemas.openxmlformats.org/officeDocument/2006/relationships/image" Target="media/image4.jpg"/><Relationship Id="rId14" Type="http://schemas.openxmlformats.org/officeDocument/2006/relationships/image" Target="media/image40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10.emf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lvie\Documents\groupe%20travail%2013_14\doc%20site%20retravaille\Document%20professeu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\Users\sylvie\Documents\groupe travail 13_14\doc site retravaille\Document professeur</Template>
  <TotalTime>0</TotalTime>
  <Pages>4</Pages>
  <Words>436</Words>
  <Characters>2403</Characters>
  <Application>Microsoft Macintosh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beber_ia_ipr</dc:creator>
  <cp:lastModifiedBy>Laurent Grosbois</cp:lastModifiedBy>
  <cp:revision>2</cp:revision>
  <cp:lastPrinted>2012-10-30T07:50:00Z</cp:lastPrinted>
  <dcterms:created xsi:type="dcterms:W3CDTF">2015-09-14T13:42:00Z</dcterms:created>
  <dcterms:modified xsi:type="dcterms:W3CDTF">2015-09-14T13:42:00Z</dcterms:modified>
</cp:coreProperties>
</file>